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DF3DB" w14:textId="6B0F375E" w:rsidR="004B1AFE" w:rsidRPr="007242EE" w:rsidRDefault="005C58BF" w:rsidP="008618C6">
      <w:pPr>
        <w:pStyle w:val="1"/>
      </w:pPr>
      <w:proofErr w:type="gramStart"/>
      <w:r w:rsidRPr="007242EE">
        <w:rPr>
          <w:rFonts w:hint="eastAsia"/>
        </w:rPr>
        <w:t>1</w:t>
      </w:r>
      <w:r w:rsidRPr="007242EE">
        <w:t>14</w:t>
      </w:r>
      <w:proofErr w:type="gramEnd"/>
      <w:r w:rsidRPr="007242EE">
        <w:rPr>
          <w:rFonts w:hint="eastAsia"/>
        </w:rPr>
        <w:t>年度國家衛生研究院</w:t>
      </w:r>
      <w:r w:rsidRPr="007242EE">
        <w:br/>
      </w:r>
      <w:r w:rsidR="008618C6" w:rsidRPr="007242EE">
        <w:rPr>
          <w:rFonts w:hint="eastAsia"/>
        </w:rPr>
        <w:t>「機構導入智慧科技應用於高齡照顧」</w:t>
      </w:r>
      <w:r w:rsidR="00F51EEC" w:rsidRPr="007242EE">
        <w:rPr>
          <w:rFonts w:hint="eastAsia"/>
        </w:rPr>
        <w:t>計畫</w:t>
      </w:r>
      <w:r w:rsidRPr="007242EE">
        <w:rPr>
          <w:rFonts w:hint="eastAsia"/>
        </w:rPr>
        <w:t>需求建議書</w:t>
      </w:r>
    </w:p>
    <w:p w14:paraId="6E8029C6" w14:textId="143B0F89" w:rsidR="003702AD" w:rsidRPr="007242EE" w:rsidRDefault="008618C6" w:rsidP="000B4DA8">
      <w:pPr>
        <w:pStyle w:val="2"/>
        <w:numPr>
          <w:ilvl w:val="0"/>
          <w:numId w:val="12"/>
        </w:numPr>
      </w:pPr>
      <w:r w:rsidRPr="007242EE">
        <w:rPr>
          <w:rFonts w:hint="eastAsia"/>
        </w:rPr>
        <w:t>「機構導入智慧科技應用於高齡照顧」計畫</w:t>
      </w:r>
    </w:p>
    <w:p w14:paraId="37CB3E15" w14:textId="089B0C9F" w:rsidR="003C09AD" w:rsidRPr="00DF7039" w:rsidRDefault="008618C6" w:rsidP="003611E1">
      <w:pPr>
        <w:ind w:firstLine="480"/>
      </w:pPr>
      <w:r w:rsidRPr="00BE422F">
        <w:rPr>
          <w:rFonts w:hint="eastAsia"/>
        </w:rPr>
        <w:t>1</w:t>
      </w:r>
      <w:r w:rsidRPr="00BE422F">
        <w:t>1</w:t>
      </w:r>
      <w:r w:rsidR="005C58BF" w:rsidRPr="00BE422F">
        <w:t>4</w:t>
      </w:r>
      <w:r w:rsidRPr="00BE422F">
        <w:rPr>
          <w:rFonts w:hint="eastAsia"/>
        </w:rPr>
        <w:t>年</w:t>
      </w:r>
      <w:r w:rsidR="009D46E6" w:rsidRPr="00BE422F">
        <w:rPr>
          <w:rFonts w:hint="eastAsia"/>
        </w:rPr>
        <w:t>「</w:t>
      </w:r>
      <w:r w:rsidR="00C00934" w:rsidRPr="007242EE">
        <w:rPr>
          <w:rFonts w:hint="eastAsia"/>
        </w:rPr>
        <w:t>機構導入智慧科技應用於高齡照顧</w:t>
      </w:r>
      <w:r w:rsidR="009D46E6" w:rsidRPr="007242EE">
        <w:rPr>
          <w:rFonts w:hint="eastAsia"/>
        </w:rPr>
        <w:t>」</w:t>
      </w:r>
      <w:r w:rsidR="00C00934" w:rsidRPr="007242EE">
        <w:rPr>
          <w:rFonts w:hint="eastAsia"/>
        </w:rPr>
        <w:t>計畫（</w:t>
      </w:r>
      <w:r w:rsidR="00CD221D" w:rsidRPr="007242EE">
        <w:rPr>
          <w:rFonts w:hint="eastAsia"/>
        </w:rPr>
        <w:t>以下簡稱</w:t>
      </w:r>
      <w:r w:rsidR="00380004" w:rsidRPr="007242EE">
        <w:rPr>
          <w:rFonts w:hint="eastAsia"/>
        </w:rPr>
        <w:t>本計畫</w:t>
      </w:r>
      <w:r w:rsidR="00C00934" w:rsidRPr="007242EE">
        <w:rPr>
          <w:rFonts w:hint="eastAsia"/>
        </w:rPr>
        <w:t>）</w:t>
      </w:r>
      <w:r w:rsidR="00FB1870" w:rsidRPr="007242EE">
        <w:rPr>
          <w:rFonts w:hint="eastAsia"/>
        </w:rPr>
        <w:t>以日照中心、小規模多機能、住宿型照顧機構為對象，徵求</w:t>
      </w:r>
      <w:proofErr w:type="gramStart"/>
      <w:r w:rsidR="00620752" w:rsidRPr="007242EE">
        <w:rPr>
          <w:rFonts w:hint="eastAsia"/>
        </w:rPr>
        <w:t>機構</w:t>
      </w:r>
      <w:r w:rsidR="00936D55" w:rsidRPr="007242EE">
        <w:rPr>
          <w:rFonts w:hint="eastAsia"/>
        </w:rPr>
        <w:t>綜整照顧</w:t>
      </w:r>
      <w:proofErr w:type="gramEnd"/>
      <w:r w:rsidR="00936D55" w:rsidRPr="007242EE">
        <w:rPr>
          <w:rFonts w:hint="eastAsia"/>
        </w:rPr>
        <w:t>端現況、問題與需求，</w:t>
      </w:r>
      <w:r w:rsidR="00620752" w:rsidRPr="007242EE">
        <w:rPr>
          <w:rFonts w:hint="eastAsia"/>
        </w:rPr>
        <w:t>提出</w:t>
      </w:r>
      <w:r w:rsidR="00D54CB9" w:rsidRPr="007242EE">
        <w:rPr>
          <w:rFonts w:hint="eastAsia"/>
        </w:rPr>
        <w:t>導入既有成熟智慧照顧產品</w:t>
      </w:r>
      <w:r w:rsidR="00D54CB9" w:rsidRPr="007242EE">
        <w:rPr>
          <w:rFonts w:hint="eastAsia"/>
        </w:rPr>
        <w:t>/</w:t>
      </w:r>
      <w:r w:rsidR="00D54CB9" w:rsidRPr="007242EE">
        <w:rPr>
          <w:rFonts w:hint="eastAsia"/>
        </w:rPr>
        <w:t>服務，</w:t>
      </w:r>
      <w:r w:rsidRPr="007242EE">
        <w:rPr>
          <w:rFonts w:hint="eastAsia"/>
        </w:rPr>
        <w:t>應用於</w:t>
      </w:r>
      <w:r w:rsidR="00013375" w:rsidRPr="007242EE">
        <w:rPr>
          <w:rFonts w:hint="eastAsia"/>
        </w:rPr>
        <w:t>長</w:t>
      </w:r>
      <w:r w:rsidRPr="007242EE">
        <w:rPr>
          <w:rFonts w:hint="eastAsia"/>
        </w:rPr>
        <w:t>者生</w:t>
      </w:r>
      <w:r w:rsidRPr="00DF7039">
        <w:rPr>
          <w:rFonts w:hint="eastAsia"/>
        </w:rPr>
        <w:t>活照顧或健康促進創新服務</w:t>
      </w:r>
      <w:r w:rsidR="009D46E6" w:rsidRPr="00DF7039">
        <w:rPr>
          <w:rFonts w:hint="eastAsia"/>
        </w:rPr>
        <w:t>之具體規劃</w:t>
      </w:r>
      <w:r w:rsidRPr="00DF7039">
        <w:rPr>
          <w:rFonts w:hint="eastAsia"/>
        </w:rPr>
        <w:t>，並</w:t>
      </w:r>
      <w:r w:rsidR="00FB1870" w:rsidRPr="00DF7039">
        <w:rPr>
          <w:rFonts w:hint="eastAsia"/>
        </w:rPr>
        <w:t>說明機構</w:t>
      </w:r>
      <w:r w:rsidR="00620752" w:rsidRPr="00DF7039">
        <w:rPr>
          <w:rFonts w:hint="eastAsia"/>
        </w:rPr>
        <w:t>配合資源及後續長期應用</w:t>
      </w:r>
      <w:r w:rsidR="00D54CB9" w:rsidRPr="00DF7039">
        <w:rPr>
          <w:rFonts w:hint="eastAsia"/>
        </w:rPr>
        <w:t>準備</w:t>
      </w:r>
      <w:r w:rsidR="003C09AD" w:rsidRPr="00DF7039">
        <w:rPr>
          <w:rFonts w:hint="eastAsia"/>
        </w:rPr>
        <w:t>。</w:t>
      </w:r>
      <w:r w:rsidR="00380004" w:rsidRPr="00DF7039">
        <w:rPr>
          <w:rFonts w:hint="eastAsia"/>
        </w:rPr>
        <w:t>本計畫</w:t>
      </w:r>
      <w:r w:rsidR="009D46E6" w:rsidRPr="00DF7039">
        <w:rPr>
          <w:rFonts w:hint="eastAsia"/>
        </w:rPr>
        <w:t>將</w:t>
      </w:r>
      <w:r w:rsidR="00D54CB9" w:rsidRPr="00DF7039">
        <w:rPr>
          <w:rFonts w:hint="eastAsia"/>
        </w:rPr>
        <w:t>擇優</w:t>
      </w:r>
      <w:r w:rsidR="003C09AD" w:rsidRPr="00DF7039">
        <w:rPr>
          <w:rFonts w:hint="eastAsia"/>
        </w:rPr>
        <w:t>評選</w:t>
      </w:r>
      <w:r w:rsidR="00CB082C" w:rsidRPr="00DF7039">
        <w:rPr>
          <w:rFonts w:hint="eastAsia"/>
        </w:rPr>
        <w:t>12</w:t>
      </w:r>
      <w:r w:rsidR="00CB082C" w:rsidRPr="00DF7039">
        <w:rPr>
          <w:rFonts w:hint="eastAsia"/>
        </w:rPr>
        <w:t>家</w:t>
      </w:r>
      <w:r w:rsidR="003C09AD" w:rsidRPr="00DF7039">
        <w:rPr>
          <w:rFonts w:hint="eastAsia"/>
        </w:rPr>
        <w:t>機構，</w:t>
      </w:r>
      <w:r w:rsidR="003611E1" w:rsidRPr="00DF7039">
        <w:rPr>
          <w:rFonts w:hint="eastAsia"/>
        </w:rPr>
        <w:t>其中</w:t>
      </w:r>
      <w:r w:rsidR="00BF4987" w:rsidRPr="00DF7039">
        <w:rPr>
          <w:rFonts w:hint="eastAsia"/>
        </w:rPr>
        <w:t>保留至多</w:t>
      </w:r>
      <w:r w:rsidR="003611E1" w:rsidRPr="00DF7039">
        <w:rPr>
          <w:rFonts w:hint="eastAsia"/>
        </w:rPr>
        <w:t>4</w:t>
      </w:r>
      <w:r w:rsidR="003611E1" w:rsidRPr="00DF7039">
        <w:rPr>
          <w:rFonts w:hint="eastAsia"/>
        </w:rPr>
        <w:t>家給山地離島偏鄉機構（</w:t>
      </w:r>
      <w:r w:rsidR="005C58BF" w:rsidRPr="00DF7039">
        <w:rPr>
          <w:rFonts w:hint="eastAsia"/>
        </w:rPr>
        <w:t>山地離島偏鄉等偏遠地區一覽表</w:t>
      </w:r>
      <w:r w:rsidR="003611E1" w:rsidRPr="00DF7039">
        <w:rPr>
          <w:rFonts w:hint="eastAsia"/>
        </w:rPr>
        <w:t>參見</w:t>
      </w:r>
      <w:r w:rsidR="005C58BF" w:rsidRPr="00DF7039">
        <w:rPr>
          <w:rFonts w:hint="eastAsia"/>
        </w:rPr>
        <w:t>附件</w:t>
      </w:r>
      <w:r w:rsidR="003611E1" w:rsidRPr="00DF7039">
        <w:rPr>
          <w:rFonts w:hint="eastAsia"/>
        </w:rPr>
        <w:t>四），</w:t>
      </w:r>
      <w:r w:rsidR="005C58BF" w:rsidRPr="00DF7039">
        <w:rPr>
          <w:rFonts w:hint="eastAsia"/>
        </w:rPr>
        <w:t>得從缺，</w:t>
      </w:r>
      <w:r w:rsidR="003611E1" w:rsidRPr="00DF7039">
        <w:rPr>
          <w:rFonts w:hint="eastAsia"/>
        </w:rPr>
        <w:t>實際錄取家數依本案最終預算核定而定</w:t>
      </w:r>
      <w:r w:rsidR="00FE750A">
        <w:rPr>
          <w:rFonts w:hint="eastAsia"/>
        </w:rPr>
        <w:t>。本計畫</w:t>
      </w:r>
      <w:r w:rsidR="003C09AD" w:rsidRPr="00DF7039">
        <w:rPr>
          <w:rFonts w:hint="eastAsia"/>
        </w:rPr>
        <w:t>提供</w:t>
      </w:r>
      <w:r w:rsidR="00FE750A">
        <w:rPr>
          <w:rFonts w:hint="eastAsia"/>
        </w:rPr>
        <w:t>錄取機構</w:t>
      </w:r>
      <w:r w:rsidR="003C09AD" w:rsidRPr="00DF7039">
        <w:rPr>
          <w:rFonts w:hint="eastAsia"/>
        </w:rPr>
        <w:t>最高</w:t>
      </w:r>
      <w:r w:rsidR="003C09AD" w:rsidRPr="00DF7039">
        <w:t>40</w:t>
      </w:r>
      <w:r w:rsidR="003C09AD" w:rsidRPr="00DF7039">
        <w:rPr>
          <w:rFonts w:hint="eastAsia"/>
        </w:rPr>
        <w:t>萬元補助額度，由</w:t>
      </w:r>
      <w:r w:rsidR="00620752" w:rsidRPr="00DF7039">
        <w:rPr>
          <w:rFonts w:hint="eastAsia"/>
        </w:rPr>
        <w:t>專案團隊協助</w:t>
      </w:r>
      <w:proofErr w:type="gramStart"/>
      <w:r w:rsidR="00620752" w:rsidRPr="00DF7039">
        <w:rPr>
          <w:rFonts w:hint="eastAsia"/>
        </w:rPr>
        <w:t>媒</w:t>
      </w:r>
      <w:proofErr w:type="gramEnd"/>
      <w:r w:rsidR="00620752" w:rsidRPr="00DF7039">
        <w:rPr>
          <w:rFonts w:hint="eastAsia"/>
        </w:rPr>
        <w:t>合適當智慧</w:t>
      </w:r>
      <w:r w:rsidR="009D46E6" w:rsidRPr="00DF7039">
        <w:rPr>
          <w:rFonts w:hint="eastAsia"/>
        </w:rPr>
        <w:t>照護</w:t>
      </w:r>
      <w:r w:rsidR="003C09AD" w:rsidRPr="00DF7039">
        <w:rPr>
          <w:rFonts w:hint="eastAsia"/>
        </w:rPr>
        <w:t>產品</w:t>
      </w:r>
      <w:r w:rsidR="003C09AD" w:rsidRPr="00DF7039">
        <w:rPr>
          <w:rFonts w:hint="eastAsia"/>
        </w:rPr>
        <w:t>/</w:t>
      </w:r>
      <w:r w:rsidR="003C09AD" w:rsidRPr="00DF7039">
        <w:rPr>
          <w:rFonts w:hint="eastAsia"/>
        </w:rPr>
        <w:t>服務，</w:t>
      </w:r>
      <w:r w:rsidR="00620752" w:rsidRPr="00DF7039">
        <w:rPr>
          <w:rFonts w:hint="eastAsia"/>
        </w:rPr>
        <w:t>廠商亦提供配合資源，在專案團隊協助下收集資訊驗證服務效益，形成互利多贏架構</w:t>
      </w:r>
      <w:r w:rsidR="003C09AD" w:rsidRPr="00DF7039">
        <w:rPr>
          <w:rFonts w:hint="eastAsia"/>
        </w:rPr>
        <w:t>。</w:t>
      </w:r>
    </w:p>
    <w:p w14:paraId="0DF31AE9" w14:textId="42D178C1" w:rsidR="003702AD" w:rsidRPr="007242EE" w:rsidRDefault="00836989" w:rsidP="009D46E6">
      <w:pPr>
        <w:pStyle w:val="2"/>
        <w:numPr>
          <w:ilvl w:val="0"/>
          <w:numId w:val="12"/>
        </w:numPr>
      </w:pPr>
      <w:r w:rsidRPr="007242EE">
        <w:rPr>
          <w:rFonts w:hint="eastAsia"/>
        </w:rPr>
        <w:t>「機構導入智慧科技應用於高齡照顧」計畫</w:t>
      </w:r>
      <w:r w:rsidR="003702AD" w:rsidRPr="007242EE">
        <w:rPr>
          <w:rFonts w:hint="eastAsia"/>
        </w:rPr>
        <w:t>徵求重點及說明</w:t>
      </w:r>
    </w:p>
    <w:p w14:paraId="3ED78C7B" w14:textId="743B1428" w:rsidR="001250CD" w:rsidRPr="00DF7039" w:rsidRDefault="00380004" w:rsidP="00013375">
      <w:pPr>
        <w:ind w:firstLine="480"/>
      </w:pPr>
      <w:r w:rsidRPr="007242EE">
        <w:rPr>
          <w:rFonts w:hint="eastAsia"/>
        </w:rPr>
        <w:t>本計畫</w:t>
      </w:r>
      <w:r w:rsidR="00D54CB9" w:rsidRPr="007242EE">
        <w:rPr>
          <w:rFonts w:hint="eastAsia"/>
        </w:rPr>
        <w:t>徵求對象為在國內完整登記、立案之日照中心、小規模多機能、住宿型照顧機構</w:t>
      </w:r>
      <w:r w:rsidR="00013375" w:rsidRPr="00BE422F">
        <w:rPr>
          <w:rFonts w:hint="eastAsia"/>
        </w:rPr>
        <w:t>，</w:t>
      </w:r>
      <w:proofErr w:type="gramStart"/>
      <w:r w:rsidR="00B07C2A" w:rsidRPr="00BE422F">
        <w:rPr>
          <w:rFonts w:hint="eastAsia"/>
        </w:rPr>
        <w:t>1</w:t>
      </w:r>
      <w:r w:rsidR="00B07C2A" w:rsidRPr="00BE422F">
        <w:t>14</w:t>
      </w:r>
      <w:proofErr w:type="gramEnd"/>
      <w:r w:rsidR="00013375" w:rsidRPr="00BE422F">
        <w:rPr>
          <w:rFonts w:hint="eastAsia"/>
        </w:rPr>
        <w:t>年</w:t>
      </w:r>
      <w:r w:rsidR="00013375" w:rsidRPr="007242EE">
        <w:rPr>
          <w:rFonts w:hint="eastAsia"/>
        </w:rPr>
        <w:t>度導入智慧照顧產品</w:t>
      </w:r>
      <w:r w:rsidR="00013375" w:rsidRPr="007242EE">
        <w:rPr>
          <w:rFonts w:hint="eastAsia"/>
        </w:rPr>
        <w:t>/</w:t>
      </w:r>
      <w:r w:rsidR="00013375" w:rsidRPr="007242EE">
        <w:rPr>
          <w:rFonts w:hint="eastAsia"/>
        </w:rPr>
        <w:t>服</w:t>
      </w:r>
      <w:r w:rsidR="00013375" w:rsidRPr="00DF7039">
        <w:rPr>
          <w:rFonts w:hint="eastAsia"/>
        </w:rPr>
        <w:t>務應用</w:t>
      </w:r>
      <w:r w:rsidR="005C5899" w:rsidRPr="00DF7039">
        <w:rPr>
          <w:rFonts w:hint="eastAsia"/>
        </w:rPr>
        <w:t>主題</w:t>
      </w:r>
      <w:r w:rsidR="00013375" w:rsidRPr="00DF7039">
        <w:rPr>
          <w:rFonts w:hint="eastAsia"/>
        </w:rPr>
        <w:t>為「長者生活照顧」、「長者健康促進」</w:t>
      </w:r>
      <w:r w:rsidR="00D54CB9" w:rsidRPr="00DF7039">
        <w:rPr>
          <w:rFonts w:hint="eastAsia"/>
        </w:rPr>
        <w:t>。</w:t>
      </w:r>
      <w:r w:rsidR="003D7243" w:rsidRPr="00DF7039">
        <w:rPr>
          <w:rFonts w:hint="eastAsia"/>
        </w:rPr>
        <w:t>徵求重點</w:t>
      </w:r>
      <w:r w:rsidR="001250CD" w:rsidRPr="00DF7039">
        <w:rPr>
          <w:rFonts w:hint="eastAsia"/>
        </w:rPr>
        <w:t>如下：</w:t>
      </w:r>
    </w:p>
    <w:p w14:paraId="77568422" w14:textId="67DD934D" w:rsidR="004A44D8" w:rsidRPr="00DF7039" w:rsidRDefault="00380004" w:rsidP="008E4F46">
      <w:pPr>
        <w:pStyle w:val="af"/>
        <w:numPr>
          <w:ilvl w:val="0"/>
          <w:numId w:val="2"/>
        </w:numPr>
        <w:ind w:leftChars="0" w:firstLineChars="0"/>
      </w:pPr>
      <w:r w:rsidRPr="00DF7039">
        <w:rPr>
          <w:rFonts w:hint="eastAsia"/>
        </w:rPr>
        <w:t>本計畫</w:t>
      </w:r>
      <w:r w:rsidR="00DE717D" w:rsidRPr="00DF7039">
        <w:rPr>
          <w:rFonts w:hint="eastAsia"/>
        </w:rPr>
        <w:t>定義「</w:t>
      </w:r>
      <w:r w:rsidR="00FE750A" w:rsidRPr="007242EE">
        <w:rPr>
          <w:rFonts w:hint="eastAsia"/>
        </w:rPr>
        <w:t>智慧</w:t>
      </w:r>
      <w:r w:rsidR="00FE750A">
        <w:rPr>
          <w:rFonts w:hint="eastAsia"/>
        </w:rPr>
        <w:t>」</w:t>
      </w:r>
      <w:r w:rsidR="00FE750A" w:rsidRPr="007242EE">
        <w:rPr>
          <w:rFonts w:hint="eastAsia"/>
        </w:rPr>
        <w:t>科技應用於高齡照顧</w:t>
      </w:r>
      <w:r w:rsidR="00DE717D" w:rsidRPr="00DF7039">
        <w:rPr>
          <w:rFonts w:hint="eastAsia"/>
        </w:rPr>
        <w:t>智慧照顧</w:t>
      </w:r>
      <w:r w:rsidR="00FE750A">
        <w:rPr>
          <w:rFonts w:hint="eastAsia"/>
        </w:rPr>
        <w:t>，</w:t>
      </w:r>
      <w:r w:rsidR="00DE717D" w:rsidRPr="00DF7039">
        <w:rPr>
          <w:rFonts w:hint="eastAsia"/>
        </w:rPr>
        <w:t>為產品</w:t>
      </w:r>
      <w:r w:rsidR="00FE750A">
        <w:rPr>
          <w:rFonts w:hint="eastAsia"/>
        </w:rPr>
        <w:t>/</w:t>
      </w:r>
      <w:r w:rsidR="00FE750A">
        <w:rPr>
          <w:rFonts w:hint="eastAsia"/>
        </w:rPr>
        <w:t>服務</w:t>
      </w:r>
      <w:r w:rsidR="00DE717D" w:rsidRPr="00DF7039">
        <w:rPr>
          <w:rFonts w:hint="eastAsia"/>
        </w:rPr>
        <w:t>應用過程中長者</w:t>
      </w:r>
      <w:r w:rsidR="00FE750A">
        <w:rPr>
          <w:rFonts w:hint="eastAsia"/>
        </w:rPr>
        <w:t>照顧</w:t>
      </w:r>
      <w:r w:rsidR="00DE717D" w:rsidRPr="00DF7039">
        <w:rPr>
          <w:rFonts w:hint="eastAsia"/>
        </w:rPr>
        <w:t>相關數據的</w:t>
      </w:r>
      <w:r w:rsidR="00FE750A">
        <w:rPr>
          <w:rFonts w:hint="eastAsia"/>
        </w:rPr>
        <w:t>感測</w:t>
      </w:r>
      <w:r w:rsidR="00DE717D" w:rsidRPr="00DF7039">
        <w:rPr>
          <w:rFonts w:hint="eastAsia"/>
        </w:rPr>
        <w:t>、</w:t>
      </w:r>
      <w:r w:rsidR="00FE750A">
        <w:rPr>
          <w:rFonts w:hint="eastAsia"/>
        </w:rPr>
        <w:t>傳輸、</w:t>
      </w:r>
      <w:r w:rsidR="00DE717D" w:rsidRPr="00DF7039">
        <w:rPr>
          <w:rFonts w:hint="eastAsia"/>
        </w:rPr>
        <w:t>分析與回饋，</w:t>
      </w:r>
      <w:r w:rsidR="005C58BF" w:rsidRPr="00DF7039">
        <w:rPr>
          <w:rFonts w:hint="eastAsia"/>
        </w:rPr>
        <w:t>以</w:t>
      </w:r>
      <w:r w:rsidR="00DE717D" w:rsidRPr="00DF7039">
        <w:rPr>
          <w:rFonts w:hint="eastAsia"/>
        </w:rPr>
        <w:t>達成「精</w:t>
      </w:r>
      <w:proofErr w:type="gramStart"/>
      <w:r w:rsidR="00DE717D" w:rsidRPr="00DF7039">
        <w:rPr>
          <w:rFonts w:hint="eastAsia"/>
        </w:rPr>
        <w:t>準</w:t>
      </w:r>
      <w:proofErr w:type="gramEnd"/>
      <w:r w:rsidR="00DE717D" w:rsidRPr="00DF7039">
        <w:rPr>
          <w:rFonts w:hint="eastAsia"/>
        </w:rPr>
        <w:t>」高齡照顧</w:t>
      </w:r>
      <w:r w:rsidR="00CA5702" w:rsidRPr="00DF7039">
        <w:rPr>
          <w:rFonts w:hint="eastAsia"/>
        </w:rPr>
        <w:t>；</w:t>
      </w:r>
    </w:p>
    <w:p w14:paraId="0FEBF7BB" w14:textId="2E9BC653" w:rsidR="0045057A" w:rsidRPr="00DF7039" w:rsidRDefault="00556116" w:rsidP="0045057A">
      <w:pPr>
        <w:pStyle w:val="af"/>
        <w:numPr>
          <w:ilvl w:val="0"/>
          <w:numId w:val="2"/>
        </w:numPr>
        <w:ind w:leftChars="0" w:firstLineChars="0"/>
      </w:pPr>
      <w:r w:rsidRPr="00DF7039">
        <w:rPr>
          <w:rFonts w:hint="eastAsia"/>
        </w:rPr>
        <w:t>本年度</w:t>
      </w:r>
      <w:r w:rsidR="005C58BF" w:rsidRPr="00DF7039">
        <w:rPr>
          <w:rFonts w:hint="eastAsia"/>
        </w:rPr>
        <w:t>計畫書如以智慧科技</w:t>
      </w:r>
      <w:r w:rsidR="00066561" w:rsidRPr="00DF7039">
        <w:rPr>
          <w:rFonts w:hint="eastAsia"/>
        </w:rPr>
        <w:t>應用於</w:t>
      </w:r>
      <w:r w:rsidR="00FE750A">
        <w:rPr>
          <w:rFonts w:hint="eastAsia"/>
        </w:rPr>
        <w:t>長者</w:t>
      </w:r>
      <w:r w:rsidR="00066561" w:rsidRPr="00DF7039">
        <w:rPr>
          <w:rFonts w:hint="eastAsia"/>
        </w:rPr>
        <w:t>居家照顧</w:t>
      </w:r>
      <w:r w:rsidRPr="00DF7039">
        <w:rPr>
          <w:rFonts w:hint="eastAsia"/>
        </w:rPr>
        <w:t>服務</w:t>
      </w:r>
      <w:r w:rsidR="005C58BF" w:rsidRPr="00DF7039">
        <w:rPr>
          <w:rFonts w:hint="eastAsia"/>
        </w:rPr>
        <w:t>為主題，將額外</w:t>
      </w:r>
      <w:r w:rsidRPr="00DF7039">
        <w:rPr>
          <w:rFonts w:hint="eastAsia"/>
        </w:rPr>
        <w:t>加分</w:t>
      </w:r>
      <w:r w:rsidRPr="00DF7039">
        <w:rPr>
          <w:rFonts w:hint="eastAsia"/>
        </w:rPr>
        <w:t>1~3</w:t>
      </w:r>
      <w:r w:rsidRPr="00DF7039">
        <w:rPr>
          <w:rFonts w:hint="eastAsia"/>
        </w:rPr>
        <w:t>分</w:t>
      </w:r>
      <w:r w:rsidR="005C58BF" w:rsidRPr="00DF7039">
        <w:rPr>
          <w:rFonts w:hint="eastAsia"/>
        </w:rPr>
        <w:t>，以鼓勵相關應用</w:t>
      </w:r>
      <w:r w:rsidRPr="00DF7039">
        <w:rPr>
          <w:rFonts w:hint="eastAsia"/>
        </w:rPr>
        <w:t>；</w:t>
      </w:r>
    </w:p>
    <w:p w14:paraId="075C4CEA" w14:textId="77777777" w:rsidR="0045057A" w:rsidRPr="007242EE" w:rsidRDefault="001250CD" w:rsidP="0045057A">
      <w:pPr>
        <w:pStyle w:val="af"/>
        <w:numPr>
          <w:ilvl w:val="0"/>
          <w:numId w:val="2"/>
        </w:numPr>
        <w:ind w:leftChars="0" w:firstLineChars="0"/>
      </w:pPr>
      <w:r w:rsidRPr="00DF7039">
        <w:rPr>
          <w:rFonts w:hint="eastAsia"/>
        </w:rPr>
        <w:t>照顧機構深入分析</w:t>
      </w:r>
      <w:r w:rsidR="00F66F9F" w:rsidRPr="00DF7039">
        <w:rPr>
          <w:rFonts w:hint="eastAsia"/>
        </w:rPr>
        <w:t>目前</w:t>
      </w:r>
      <w:r w:rsidR="00013375" w:rsidRPr="00DF7039">
        <w:rPr>
          <w:rFonts w:hint="eastAsia"/>
        </w:rPr>
        <w:t>本身在「長者生活照</w:t>
      </w:r>
      <w:r w:rsidR="00013375" w:rsidRPr="007242EE">
        <w:rPr>
          <w:rFonts w:hint="eastAsia"/>
        </w:rPr>
        <w:t>顧」、「長者健康促進」現況，提出</w:t>
      </w:r>
      <w:r w:rsidRPr="007242EE">
        <w:rPr>
          <w:rFonts w:hint="eastAsia"/>
        </w:rPr>
        <w:t>問題</w:t>
      </w:r>
      <w:r w:rsidR="00013375" w:rsidRPr="007242EE">
        <w:rPr>
          <w:rFonts w:hint="eastAsia"/>
        </w:rPr>
        <w:t>與</w:t>
      </w:r>
      <w:r w:rsidRPr="007242EE">
        <w:rPr>
          <w:rFonts w:hint="eastAsia"/>
        </w:rPr>
        <w:t>需求，</w:t>
      </w:r>
      <w:r w:rsidR="00013375" w:rsidRPr="007242EE">
        <w:rPr>
          <w:rFonts w:hint="eastAsia"/>
        </w:rPr>
        <w:t>從而規劃</w:t>
      </w:r>
      <w:r w:rsidRPr="007242EE">
        <w:rPr>
          <w:rFonts w:hint="eastAsia"/>
        </w:rPr>
        <w:t>導入</w:t>
      </w:r>
      <w:r w:rsidR="00013375" w:rsidRPr="007242EE">
        <w:rPr>
          <w:rFonts w:hint="eastAsia"/>
        </w:rPr>
        <w:t>既有成熟智慧照顧產品</w:t>
      </w:r>
      <w:r w:rsidR="00013375" w:rsidRPr="007242EE">
        <w:rPr>
          <w:rFonts w:hint="eastAsia"/>
        </w:rPr>
        <w:t>/</w:t>
      </w:r>
      <w:r w:rsidR="00013375" w:rsidRPr="007242EE">
        <w:rPr>
          <w:rFonts w:hint="eastAsia"/>
        </w:rPr>
        <w:t>服務，具體提出應用情境，說明如何改善前述問題</w:t>
      </w:r>
      <w:r w:rsidRPr="007242EE">
        <w:rPr>
          <w:rFonts w:hint="eastAsia"/>
        </w:rPr>
        <w:t>；</w:t>
      </w:r>
    </w:p>
    <w:p w14:paraId="057F8B9D" w14:textId="644D5FAD" w:rsidR="001250CD" w:rsidRPr="007242EE" w:rsidRDefault="00A83E79" w:rsidP="0045057A">
      <w:pPr>
        <w:pStyle w:val="af"/>
        <w:numPr>
          <w:ilvl w:val="0"/>
          <w:numId w:val="2"/>
        </w:numPr>
        <w:ind w:leftChars="0" w:firstLineChars="0"/>
      </w:pPr>
      <w:r w:rsidRPr="007242EE">
        <w:rPr>
          <w:rFonts w:hint="eastAsia"/>
        </w:rPr>
        <w:t>照顧機構提出導入智慧照顧產品</w:t>
      </w:r>
      <w:r w:rsidRPr="007242EE">
        <w:rPr>
          <w:rFonts w:hint="eastAsia"/>
        </w:rPr>
        <w:t>/</w:t>
      </w:r>
      <w:r w:rsidRPr="007242EE">
        <w:rPr>
          <w:rFonts w:hint="eastAsia"/>
        </w:rPr>
        <w:t>服務</w:t>
      </w:r>
      <w:r w:rsidR="009D46E6" w:rsidRPr="007242EE">
        <w:rPr>
          <w:rFonts w:hint="eastAsia"/>
        </w:rPr>
        <w:t>後續長期應用之</w:t>
      </w:r>
      <w:r w:rsidRPr="007242EE">
        <w:rPr>
          <w:rFonts w:hint="eastAsia"/>
        </w:rPr>
        <w:t>準備，包括機構提供之配合資源，如何</w:t>
      </w:r>
      <w:r w:rsidR="001250CD" w:rsidRPr="007242EE">
        <w:rPr>
          <w:rFonts w:hint="eastAsia"/>
        </w:rPr>
        <w:t>將</w:t>
      </w:r>
      <w:r w:rsidR="009D46E6" w:rsidRPr="007242EE">
        <w:rPr>
          <w:rFonts w:hint="eastAsia"/>
        </w:rPr>
        <w:t>智慧照顧產品</w:t>
      </w:r>
      <w:r w:rsidRPr="007242EE">
        <w:rPr>
          <w:rFonts w:hint="eastAsia"/>
        </w:rPr>
        <w:t>/</w:t>
      </w:r>
      <w:r w:rsidRPr="007242EE">
        <w:rPr>
          <w:rFonts w:hint="eastAsia"/>
        </w:rPr>
        <w:t>服務</w:t>
      </w:r>
      <w:r w:rsidR="001250CD" w:rsidRPr="007242EE">
        <w:rPr>
          <w:rFonts w:hint="eastAsia"/>
        </w:rPr>
        <w:t>融入成為機構常態性照顧流程的一部分，</w:t>
      </w:r>
      <w:r w:rsidRPr="007242EE">
        <w:rPr>
          <w:rFonts w:hint="eastAsia"/>
        </w:rPr>
        <w:t>如何</w:t>
      </w:r>
      <w:r w:rsidR="001250CD" w:rsidRPr="007242EE">
        <w:rPr>
          <w:rFonts w:hint="eastAsia"/>
        </w:rPr>
        <w:t>提升專業照顧者的科技應用能力與素養，能自行長久經營與維護</w:t>
      </w:r>
      <w:r w:rsidRPr="007242EE">
        <w:rPr>
          <w:rFonts w:hint="eastAsia"/>
        </w:rPr>
        <w:t>等</w:t>
      </w:r>
      <w:r w:rsidR="00DD050E" w:rsidRPr="007242EE">
        <w:rPr>
          <w:rFonts w:hint="eastAsia"/>
        </w:rPr>
        <w:t>。</w:t>
      </w:r>
    </w:p>
    <w:p w14:paraId="01F21335" w14:textId="6499230F" w:rsidR="001250CD" w:rsidRPr="007242EE" w:rsidRDefault="00380004" w:rsidP="001250CD">
      <w:pPr>
        <w:ind w:firstLine="480"/>
      </w:pPr>
      <w:r w:rsidRPr="007242EE">
        <w:rPr>
          <w:rFonts w:hint="eastAsia"/>
        </w:rPr>
        <w:t>本計畫</w:t>
      </w:r>
      <w:r w:rsidR="00DD050E" w:rsidRPr="007242EE">
        <w:rPr>
          <w:rFonts w:hint="eastAsia"/>
        </w:rPr>
        <w:t>申請書以表格方式設計，提供</w:t>
      </w:r>
      <w:r w:rsidR="009A4A1A" w:rsidRPr="007242EE">
        <w:rPr>
          <w:rFonts w:hint="eastAsia"/>
        </w:rPr>
        <w:t>明確項目供</w:t>
      </w:r>
      <w:r w:rsidR="00DD050E" w:rsidRPr="007242EE">
        <w:rPr>
          <w:rFonts w:hint="eastAsia"/>
        </w:rPr>
        <w:t>機構勾選、填寫</w:t>
      </w:r>
      <w:r w:rsidR="00A17510" w:rsidRPr="007242EE">
        <w:rPr>
          <w:rFonts w:hint="eastAsia"/>
        </w:rPr>
        <w:t>，總頁數須在</w:t>
      </w:r>
      <w:r w:rsidR="00A17510" w:rsidRPr="007242EE">
        <w:rPr>
          <w:rFonts w:hint="eastAsia"/>
        </w:rPr>
        <w:t>2</w:t>
      </w:r>
      <w:r w:rsidR="005C58BF" w:rsidRPr="007242EE">
        <w:t>0</w:t>
      </w:r>
      <w:r w:rsidR="00A17510" w:rsidRPr="007242EE">
        <w:rPr>
          <w:rFonts w:hint="eastAsia"/>
        </w:rPr>
        <w:t>頁</w:t>
      </w:r>
      <w:proofErr w:type="gramStart"/>
      <w:r w:rsidR="00A17510" w:rsidRPr="007242EE">
        <w:rPr>
          <w:rFonts w:hint="eastAsia"/>
        </w:rPr>
        <w:t>以內</w:t>
      </w:r>
      <w:r w:rsidR="00DD050E" w:rsidRPr="007242EE">
        <w:rPr>
          <w:rFonts w:hint="eastAsia"/>
        </w:rPr>
        <w:t>（</w:t>
      </w:r>
      <w:proofErr w:type="gramEnd"/>
      <w:r w:rsidR="00DD050E" w:rsidRPr="007242EE">
        <w:rPr>
          <w:rFonts w:hint="eastAsia"/>
        </w:rPr>
        <w:t>計畫書格式詳見</w:t>
      </w:r>
      <w:r w:rsidR="005C58BF" w:rsidRPr="007242EE">
        <w:rPr>
          <w:rFonts w:hint="eastAsia"/>
        </w:rPr>
        <w:t>附件</w:t>
      </w:r>
      <w:r w:rsidR="00DD050E" w:rsidRPr="007242EE">
        <w:rPr>
          <w:rFonts w:hint="eastAsia"/>
        </w:rPr>
        <w:t>一）。主要項目如下：</w:t>
      </w:r>
    </w:p>
    <w:p w14:paraId="6649BE7C" w14:textId="42A6C0B9" w:rsidR="001250CD" w:rsidRPr="007242EE" w:rsidRDefault="001250CD" w:rsidP="00650FA8">
      <w:pPr>
        <w:pStyle w:val="af"/>
        <w:numPr>
          <w:ilvl w:val="0"/>
          <w:numId w:val="3"/>
        </w:numPr>
        <w:ind w:leftChars="0" w:firstLineChars="0"/>
      </w:pPr>
      <w:r w:rsidRPr="007242EE">
        <w:rPr>
          <w:rFonts w:hint="eastAsia"/>
        </w:rPr>
        <w:lastRenderedPageBreak/>
        <w:t>機構基本資訊：機構名稱</w:t>
      </w:r>
      <w:r w:rsidR="00E567AC" w:rsidRPr="007242EE">
        <w:rPr>
          <w:rFonts w:hint="eastAsia"/>
        </w:rPr>
        <w:t>、</w:t>
      </w:r>
      <w:r w:rsidRPr="007242EE">
        <w:rPr>
          <w:rFonts w:hint="eastAsia"/>
        </w:rPr>
        <w:t>機構類別</w:t>
      </w:r>
      <w:proofErr w:type="gramStart"/>
      <w:r w:rsidRPr="007242EE">
        <w:rPr>
          <w:rFonts w:hint="eastAsia"/>
        </w:rPr>
        <w:t>（</w:t>
      </w:r>
      <w:proofErr w:type="gramEnd"/>
      <w:r w:rsidRPr="007242EE">
        <w:rPr>
          <w:rFonts w:hint="eastAsia"/>
        </w:rPr>
        <w:t>勾選「日照中心」、「小規模多機能」及「住宿型照顧機構」</w:t>
      </w:r>
      <w:proofErr w:type="gramStart"/>
      <w:r w:rsidR="00346DE4" w:rsidRPr="007242EE">
        <w:rPr>
          <w:rFonts w:hint="eastAsia"/>
        </w:rPr>
        <w:t>（</w:t>
      </w:r>
      <w:proofErr w:type="gramEnd"/>
      <w:r w:rsidRPr="007242EE">
        <w:rPr>
          <w:rFonts w:hint="eastAsia"/>
        </w:rPr>
        <w:t>並附法人登記或立案證書影本</w:t>
      </w:r>
      <w:proofErr w:type="gramStart"/>
      <w:r w:rsidR="00346DE4" w:rsidRPr="007242EE">
        <w:rPr>
          <w:rFonts w:hint="eastAsia"/>
        </w:rPr>
        <w:t>）</w:t>
      </w:r>
      <w:proofErr w:type="gramEnd"/>
      <w:r w:rsidR="00E567AC" w:rsidRPr="007242EE">
        <w:rPr>
          <w:rFonts w:hint="eastAsia"/>
        </w:rPr>
        <w:t>、</w:t>
      </w:r>
      <w:r w:rsidRPr="007242EE">
        <w:rPr>
          <w:rFonts w:hint="eastAsia"/>
        </w:rPr>
        <w:t>聯絡資訊</w:t>
      </w:r>
      <w:r w:rsidR="00E567AC" w:rsidRPr="007242EE">
        <w:rPr>
          <w:rFonts w:hint="eastAsia"/>
        </w:rPr>
        <w:t>，機構簡介</w:t>
      </w:r>
      <w:r w:rsidR="00346DE4" w:rsidRPr="007242EE">
        <w:rPr>
          <w:rFonts w:hint="eastAsia"/>
        </w:rPr>
        <w:t>（機構成立</w:t>
      </w:r>
      <w:r w:rsidR="00650FA8" w:rsidRPr="007242EE">
        <w:rPr>
          <w:rFonts w:hint="eastAsia"/>
        </w:rPr>
        <w:t>機構設立時間、服務對象、服務內容、及機構現況簡述</w:t>
      </w:r>
      <w:r w:rsidR="00346DE4" w:rsidRPr="007242EE">
        <w:rPr>
          <w:rFonts w:hint="eastAsia"/>
        </w:rPr>
        <w:t>）</w:t>
      </w:r>
      <w:r w:rsidRPr="007242EE">
        <w:rPr>
          <w:rFonts w:hint="eastAsia"/>
        </w:rPr>
        <w:t>；</w:t>
      </w:r>
    </w:p>
    <w:p w14:paraId="361D951B" w14:textId="77777777" w:rsidR="001250CD" w:rsidRPr="007242EE" w:rsidRDefault="001250CD" w:rsidP="008E4F46">
      <w:pPr>
        <w:pStyle w:val="af"/>
        <w:numPr>
          <w:ilvl w:val="0"/>
          <w:numId w:val="3"/>
        </w:numPr>
        <w:ind w:leftChars="0" w:firstLineChars="0"/>
      </w:pPr>
      <w:r w:rsidRPr="007242EE">
        <w:rPr>
          <w:rFonts w:hint="eastAsia"/>
        </w:rPr>
        <w:t>應用主題與應用情境：勾選「高齡者生活及照顧應用」、「高齡者健康促進應用」、「其他應用（請具體說明）」；應用情境規劃</w:t>
      </w:r>
      <w:proofErr w:type="gramStart"/>
      <w:r w:rsidRPr="007242EE">
        <w:rPr>
          <w:rFonts w:hint="eastAsia"/>
        </w:rPr>
        <w:t>採</w:t>
      </w:r>
      <w:proofErr w:type="gramEnd"/>
      <w:r w:rsidRPr="007242EE">
        <w:rPr>
          <w:rFonts w:hint="eastAsia"/>
        </w:rPr>
        <w:t>開放式敘述，項目包括</w:t>
      </w:r>
    </w:p>
    <w:p w14:paraId="27EE0287" w14:textId="4DA5952D" w:rsidR="001250CD" w:rsidRPr="00DF7039" w:rsidRDefault="00B158BB" w:rsidP="00A17510">
      <w:pPr>
        <w:pStyle w:val="a8"/>
        <w:numPr>
          <w:ilvl w:val="0"/>
          <w:numId w:val="24"/>
        </w:numPr>
        <w:ind w:leftChars="0" w:firstLineChars="0"/>
      </w:pPr>
      <w:r w:rsidRPr="00DF7039">
        <w:rPr>
          <w:rFonts w:hint="eastAsia"/>
        </w:rPr>
        <w:t>目前照顧問題敘述：敘述本機構目前照顧現況，條列長者及照顧者需求與照顧困難</w:t>
      </w:r>
      <w:r w:rsidR="001250CD" w:rsidRPr="00DF7039">
        <w:rPr>
          <w:rFonts w:hint="eastAsia"/>
        </w:rPr>
        <w:t>；</w:t>
      </w:r>
    </w:p>
    <w:p w14:paraId="70E3C716" w14:textId="3224EB1E" w:rsidR="001250CD" w:rsidRPr="00DF7039" w:rsidRDefault="009D46E6" w:rsidP="00A17510">
      <w:pPr>
        <w:pStyle w:val="a8"/>
        <w:numPr>
          <w:ilvl w:val="0"/>
          <w:numId w:val="24"/>
        </w:numPr>
        <w:ind w:leftChars="0" w:firstLineChars="0"/>
      </w:pPr>
      <w:r w:rsidRPr="00DF7039">
        <w:rPr>
          <w:rFonts w:hint="eastAsia"/>
        </w:rPr>
        <w:t>智慧照顧產品</w:t>
      </w:r>
      <w:r w:rsidR="006E5B63" w:rsidRPr="00DF7039">
        <w:rPr>
          <w:rFonts w:hint="eastAsia"/>
        </w:rPr>
        <w:t>/</w:t>
      </w:r>
      <w:r w:rsidR="006E5B63" w:rsidRPr="00DF7039">
        <w:rPr>
          <w:rFonts w:hint="eastAsia"/>
        </w:rPr>
        <w:t>服務應用情境：</w:t>
      </w:r>
      <w:r w:rsidR="0086703F" w:rsidRPr="00DF7039">
        <w:rPr>
          <w:rFonts w:hint="eastAsia"/>
        </w:rPr>
        <w:t>針對上述照顧問題初步搜尋市售產品，提出至少兩</w:t>
      </w:r>
      <w:r w:rsidR="00170FE5" w:rsidRPr="00DF7039">
        <w:rPr>
          <w:rFonts w:hint="eastAsia"/>
        </w:rPr>
        <w:t>項</w:t>
      </w:r>
      <w:r w:rsidR="0086703F" w:rsidRPr="00DF7039">
        <w:rPr>
          <w:rFonts w:hint="eastAsia"/>
        </w:rPr>
        <w:t>智慧照顧產品</w:t>
      </w:r>
      <w:r w:rsidR="0086703F" w:rsidRPr="00DF7039">
        <w:rPr>
          <w:rFonts w:hint="eastAsia"/>
        </w:rPr>
        <w:t>/</w:t>
      </w:r>
      <w:r w:rsidR="0086703F" w:rsidRPr="00DF7039">
        <w:rPr>
          <w:rFonts w:hint="eastAsia"/>
        </w:rPr>
        <w:t>服務</w:t>
      </w:r>
      <w:r w:rsidR="00DB4324" w:rsidRPr="00DF7039">
        <w:rPr>
          <w:rFonts w:hint="eastAsia"/>
        </w:rPr>
        <w:t>解決</w:t>
      </w:r>
      <w:r w:rsidR="002B0D02" w:rsidRPr="00DF7039">
        <w:rPr>
          <w:rFonts w:hint="eastAsia"/>
        </w:rPr>
        <w:t>方案</w:t>
      </w:r>
      <w:r w:rsidR="0086703F" w:rsidRPr="00DF7039">
        <w:rPr>
          <w:rFonts w:hint="eastAsia"/>
        </w:rPr>
        <w:t>（不同廠商）</w:t>
      </w:r>
      <w:r w:rsidR="00170FE5" w:rsidRPr="00DF7039">
        <w:rPr>
          <w:rFonts w:hint="eastAsia"/>
        </w:rPr>
        <w:t>，錄取</w:t>
      </w:r>
      <w:r w:rsidR="005C58BF" w:rsidRPr="00DF7039">
        <w:rPr>
          <w:rFonts w:hint="eastAsia"/>
        </w:rPr>
        <w:t>後經</w:t>
      </w:r>
      <w:proofErr w:type="gramStart"/>
      <w:r w:rsidR="005C58BF" w:rsidRPr="00DF7039">
        <w:rPr>
          <w:rFonts w:hint="eastAsia"/>
        </w:rPr>
        <w:t>媒合</w:t>
      </w:r>
      <w:r w:rsidR="00170FE5" w:rsidRPr="00DF7039">
        <w:rPr>
          <w:rFonts w:hint="eastAsia"/>
        </w:rPr>
        <w:t>擇最優</w:t>
      </w:r>
      <w:proofErr w:type="gramEnd"/>
      <w:r w:rsidR="00170FE5" w:rsidRPr="00DF7039">
        <w:rPr>
          <w:rFonts w:hint="eastAsia"/>
        </w:rPr>
        <w:t>一項</w:t>
      </w:r>
      <w:r w:rsidR="00A1666E" w:rsidRPr="00DF7039">
        <w:rPr>
          <w:rFonts w:hint="eastAsia"/>
        </w:rPr>
        <w:t>為補助方案</w:t>
      </w:r>
      <w:r w:rsidR="005C58BF" w:rsidRPr="00DF7039">
        <w:rPr>
          <w:rFonts w:hint="eastAsia"/>
        </w:rPr>
        <w:t>；</w:t>
      </w:r>
      <w:r w:rsidR="006E5B63" w:rsidRPr="00DF7039">
        <w:rPr>
          <w:rFonts w:hint="eastAsia"/>
        </w:rPr>
        <w:t>簡述</w:t>
      </w:r>
      <w:r w:rsidR="005C5899" w:rsidRPr="00DF7039">
        <w:rPr>
          <w:rFonts w:hint="eastAsia"/>
        </w:rPr>
        <w:t>所選擇智慧照顧產品</w:t>
      </w:r>
      <w:r w:rsidR="005C5899" w:rsidRPr="00DF7039">
        <w:rPr>
          <w:rFonts w:hint="eastAsia"/>
        </w:rPr>
        <w:t>/</w:t>
      </w:r>
      <w:r w:rsidR="005C5899" w:rsidRPr="00DF7039">
        <w:rPr>
          <w:rFonts w:hint="eastAsia"/>
        </w:rPr>
        <w:t>服務名稱、廠商、及基本</w:t>
      </w:r>
      <w:r w:rsidR="006E5B63" w:rsidRPr="00DF7039">
        <w:rPr>
          <w:rFonts w:hint="eastAsia"/>
        </w:rPr>
        <w:t>功能</w:t>
      </w:r>
      <w:r w:rsidR="005C5899" w:rsidRPr="00DF7039">
        <w:rPr>
          <w:rFonts w:hint="eastAsia"/>
        </w:rPr>
        <w:t>，</w:t>
      </w:r>
      <w:r w:rsidR="005C58BF" w:rsidRPr="00DF7039">
        <w:rPr>
          <w:rFonts w:hint="eastAsia"/>
        </w:rPr>
        <w:t>並</w:t>
      </w:r>
      <w:r w:rsidR="00157D3C" w:rsidRPr="00DF7039">
        <w:rPr>
          <w:rFonts w:hint="eastAsia"/>
        </w:rPr>
        <w:t>以受照顧長者為中心，敘述智慧照顧產品</w:t>
      </w:r>
      <w:r w:rsidR="00157D3C" w:rsidRPr="00DF7039">
        <w:rPr>
          <w:rFonts w:hint="eastAsia"/>
        </w:rPr>
        <w:t>/</w:t>
      </w:r>
      <w:r w:rsidR="00157D3C" w:rsidRPr="00DF7039">
        <w:rPr>
          <w:rFonts w:hint="eastAsia"/>
        </w:rPr>
        <w:t>服務導入後的照顧情境，說明如何改善前述照顧問題</w:t>
      </w:r>
      <w:r w:rsidR="00A0476C" w:rsidRPr="00DF7039">
        <w:rPr>
          <w:rFonts w:hint="eastAsia"/>
        </w:rPr>
        <w:t>；</w:t>
      </w:r>
    </w:p>
    <w:p w14:paraId="16473050" w14:textId="61C9FC48" w:rsidR="00DF3FC9" w:rsidRPr="00DF7039" w:rsidRDefault="00DF3FC9" w:rsidP="00A17510">
      <w:pPr>
        <w:pStyle w:val="a8"/>
        <w:numPr>
          <w:ilvl w:val="0"/>
          <w:numId w:val="24"/>
        </w:numPr>
        <w:ind w:leftChars="0" w:firstLineChars="0"/>
      </w:pPr>
      <w:r w:rsidRPr="00DF7039">
        <w:rPr>
          <w:rFonts w:hint="eastAsia"/>
        </w:rPr>
        <w:t>市售產品選擇可參</w:t>
      </w:r>
      <w:r w:rsidR="0071310C" w:rsidRPr="00DF7039">
        <w:rPr>
          <w:rFonts w:hint="eastAsia"/>
        </w:rPr>
        <w:t>閱</w:t>
      </w:r>
      <w:r w:rsidRPr="00DF7039">
        <w:rPr>
          <w:rFonts w:hint="eastAsia"/>
        </w:rPr>
        <w:t>本</w:t>
      </w:r>
      <w:proofErr w:type="gramStart"/>
      <w:r w:rsidRPr="00DF7039">
        <w:rPr>
          <w:rFonts w:hint="eastAsia"/>
        </w:rPr>
        <w:t>計畫官網整理</w:t>
      </w:r>
      <w:proofErr w:type="gramEnd"/>
      <w:r w:rsidRPr="00DF7039">
        <w:rPr>
          <w:rFonts w:hint="eastAsia"/>
        </w:rPr>
        <w:t>之產品列表，</w:t>
      </w:r>
      <w:r w:rsidR="006755D9" w:rsidRPr="00DF7039">
        <w:rPr>
          <w:rFonts w:hint="eastAsia"/>
        </w:rPr>
        <w:t>或</w:t>
      </w:r>
      <w:r w:rsidR="00934130" w:rsidRPr="00DF7039">
        <w:rPr>
          <w:rFonts w:hint="eastAsia"/>
        </w:rPr>
        <w:t>註冊「</w:t>
      </w:r>
      <w:proofErr w:type="gramStart"/>
      <w:r w:rsidR="00934130" w:rsidRPr="00DF7039">
        <w:rPr>
          <w:rFonts w:hint="eastAsia"/>
        </w:rPr>
        <w:t>長照媒合</w:t>
      </w:r>
      <w:proofErr w:type="gramEnd"/>
      <w:r w:rsidR="00934130" w:rsidRPr="00DF7039">
        <w:rPr>
          <w:rFonts w:hint="eastAsia"/>
        </w:rPr>
        <w:t>平台」以獲得更多廠商資訊；另列出計畫歷年導入產品列表</w:t>
      </w:r>
      <w:r w:rsidR="0094001B" w:rsidRPr="00DF7039">
        <w:rPr>
          <w:rFonts w:hint="eastAsia"/>
        </w:rPr>
        <w:t>（附件五）</w:t>
      </w:r>
      <w:r w:rsidR="00934130" w:rsidRPr="00DF7039">
        <w:rPr>
          <w:rFonts w:hint="eastAsia"/>
        </w:rPr>
        <w:t>，供創新品項之參考；</w:t>
      </w:r>
    </w:p>
    <w:p w14:paraId="5E34F752" w14:textId="59F69FFD" w:rsidR="0086703F" w:rsidRPr="00DF7039" w:rsidRDefault="00A17510" w:rsidP="00A17510">
      <w:pPr>
        <w:pStyle w:val="a8"/>
        <w:numPr>
          <w:ilvl w:val="0"/>
          <w:numId w:val="24"/>
        </w:numPr>
        <w:ind w:leftChars="0" w:firstLineChars="0"/>
      </w:pPr>
      <w:r w:rsidRPr="00DF7039">
        <w:rPr>
          <w:rFonts w:hint="eastAsia"/>
        </w:rPr>
        <w:t>針對所選擇每一項智慧照顧產品</w:t>
      </w:r>
      <w:r w:rsidRPr="00DF7039">
        <w:rPr>
          <w:rFonts w:hint="eastAsia"/>
        </w:rPr>
        <w:t>/</w:t>
      </w:r>
      <w:r w:rsidRPr="00DF7039">
        <w:rPr>
          <w:rFonts w:hint="eastAsia"/>
        </w:rPr>
        <w:t>服務，分別</w:t>
      </w:r>
      <w:r w:rsidR="0086703F" w:rsidRPr="00DF7039">
        <w:rPr>
          <w:rFonts w:hint="eastAsia"/>
        </w:rPr>
        <w:t>填答「</w:t>
      </w:r>
      <w:r w:rsidR="00714F8A" w:rsidRPr="00DF7039">
        <w:rPr>
          <w:rFonts w:hint="eastAsia"/>
        </w:rPr>
        <w:t>智慧科技產品</w:t>
      </w:r>
      <w:r w:rsidR="00714F8A" w:rsidRPr="00DF7039">
        <w:rPr>
          <w:rFonts w:hint="eastAsia"/>
        </w:rPr>
        <w:t>/</w:t>
      </w:r>
      <w:r w:rsidR="00714F8A" w:rsidRPr="00DF7039">
        <w:rPr>
          <w:rFonts w:hint="eastAsia"/>
        </w:rPr>
        <w:t>服務導入機構的適用性評估</w:t>
      </w:r>
      <w:r w:rsidR="0086703F" w:rsidRPr="00DF7039">
        <w:rPr>
          <w:rFonts w:hint="eastAsia"/>
        </w:rPr>
        <w:t>」問卷</w:t>
      </w:r>
      <w:r w:rsidR="007242EE" w:rsidRPr="00DF7039">
        <w:rPr>
          <w:rFonts w:hint="eastAsia"/>
        </w:rPr>
        <w:t>（附件</w:t>
      </w:r>
      <w:r w:rsidR="00AB296A" w:rsidRPr="00DF7039">
        <w:rPr>
          <w:rFonts w:hint="eastAsia"/>
        </w:rPr>
        <w:t>二</w:t>
      </w:r>
      <w:r w:rsidR="007242EE" w:rsidRPr="00DF7039">
        <w:rPr>
          <w:rFonts w:hint="eastAsia"/>
        </w:rPr>
        <w:t>）</w:t>
      </w:r>
      <w:r w:rsidR="0086703F" w:rsidRPr="00DF7039">
        <w:rPr>
          <w:rFonts w:hint="eastAsia"/>
        </w:rPr>
        <w:t>，</w:t>
      </w:r>
      <w:r w:rsidRPr="00DF7039">
        <w:rPr>
          <w:rFonts w:hint="eastAsia"/>
        </w:rPr>
        <w:t>至少包括計畫負責主管及第一線實際使用產品的照顧者各一，</w:t>
      </w:r>
      <w:r w:rsidR="00543ED5" w:rsidRPr="00DF7039">
        <w:rPr>
          <w:rFonts w:hint="eastAsia"/>
        </w:rPr>
        <w:t>目的在</w:t>
      </w:r>
      <w:r w:rsidR="0086703F" w:rsidRPr="00DF7039">
        <w:rPr>
          <w:rFonts w:hint="eastAsia"/>
        </w:rPr>
        <w:t>確認</w:t>
      </w:r>
      <w:r w:rsidR="00D41AEE" w:rsidRPr="00DF7039">
        <w:rPr>
          <w:rFonts w:hint="eastAsia"/>
        </w:rPr>
        <w:t>所選擇智慧照顧產品</w:t>
      </w:r>
      <w:r w:rsidR="00D41AEE" w:rsidRPr="00DF7039">
        <w:rPr>
          <w:rFonts w:hint="eastAsia"/>
        </w:rPr>
        <w:t>/</w:t>
      </w:r>
      <w:r w:rsidR="00D41AEE" w:rsidRPr="00DF7039">
        <w:rPr>
          <w:rFonts w:hint="eastAsia"/>
        </w:rPr>
        <w:t>服務適用於本機構</w:t>
      </w:r>
      <w:r w:rsidR="0086703F" w:rsidRPr="00DF7039">
        <w:rPr>
          <w:rFonts w:hint="eastAsia"/>
        </w:rPr>
        <w:t>。</w:t>
      </w:r>
      <w:r w:rsidRPr="00DF7039">
        <w:rPr>
          <w:rFonts w:hint="eastAsia"/>
        </w:rPr>
        <w:t>此份問卷填答內容將列入評審評分參考</w:t>
      </w:r>
      <w:r w:rsidR="00CC4D99" w:rsidRPr="00DF7039">
        <w:rPr>
          <w:rFonts w:hint="eastAsia"/>
        </w:rPr>
        <w:t>。</w:t>
      </w:r>
    </w:p>
    <w:p w14:paraId="08149F57" w14:textId="584FAB8E" w:rsidR="006552CB" w:rsidRPr="00DF7039" w:rsidRDefault="006552CB" w:rsidP="008E4F46">
      <w:pPr>
        <w:pStyle w:val="af"/>
        <w:numPr>
          <w:ilvl w:val="0"/>
          <w:numId w:val="3"/>
        </w:numPr>
        <w:ind w:leftChars="0" w:firstLineChars="0"/>
      </w:pPr>
      <w:r w:rsidRPr="00DF7039">
        <w:rPr>
          <w:rFonts w:hint="eastAsia"/>
        </w:rPr>
        <w:t>長期應用規劃和</w:t>
      </w:r>
      <w:r w:rsidR="00EF4FF6" w:rsidRPr="00DF7039">
        <w:rPr>
          <w:rFonts w:hint="eastAsia"/>
        </w:rPr>
        <w:t>預期</w:t>
      </w:r>
      <w:r w:rsidR="001250CD" w:rsidRPr="00DF7039">
        <w:rPr>
          <w:rFonts w:hint="eastAsia"/>
        </w:rPr>
        <w:t>效益</w:t>
      </w:r>
      <w:r w:rsidR="00143144" w:rsidRPr="00DF7039">
        <w:rPr>
          <w:rFonts w:hint="eastAsia"/>
        </w:rPr>
        <w:t>評估</w:t>
      </w:r>
      <w:r w:rsidR="001250CD" w:rsidRPr="00DF7039">
        <w:rPr>
          <w:rFonts w:hint="eastAsia"/>
        </w:rPr>
        <w:t>：</w:t>
      </w:r>
    </w:p>
    <w:p w14:paraId="76C7F249" w14:textId="2AA13D5B" w:rsidR="00A17510" w:rsidRPr="007242EE" w:rsidRDefault="00A17510" w:rsidP="00A17510">
      <w:pPr>
        <w:pStyle w:val="a8"/>
        <w:numPr>
          <w:ilvl w:val="0"/>
          <w:numId w:val="22"/>
        </w:numPr>
        <w:ind w:leftChars="0" w:firstLineChars="0"/>
      </w:pPr>
      <w:r w:rsidRPr="007242EE">
        <w:rPr>
          <w:rFonts w:hint="eastAsia"/>
        </w:rPr>
        <w:t>常態應用規劃：請說明如何將智慧照顧產品</w:t>
      </w:r>
      <w:r w:rsidRPr="007242EE">
        <w:rPr>
          <w:rFonts w:hint="eastAsia"/>
        </w:rPr>
        <w:t>/</w:t>
      </w:r>
      <w:r w:rsidRPr="007242EE">
        <w:rPr>
          <w:rFonts w:hint="eastAsia"/>
        </w:rPr>
        <w:t>服</w:t>
      </w:r>
      <w:r w:rsidR="00C81093" w:rsidRPr="007242EE">
        <w:rPr>
          <w:rFonts w:hint="eastAsia"/>
        </w:rPr>
        <w:t>務融入成為機構常態性照顧流程的一部分，並提出具體、量化之預期</w:t>
      </w:r>
      <w:r w:rsidR="00AE4E40" w:rsidRPr="007242EE">
        <w:rPr>
          <w:rFonts w:hint="eastAsia"/>
        </w:rPr>
        <w:t>個案</w:t>
      </w:r>
      <w:r w:rsidRPr="007242EE">
        <w:rPr>
          <w:rFonts w:hint="eastAsia"/>
        </w:rPr>
        <w:t>使用次數、使用時數等；</w:t>
      </w:r>
    </w:p>
    <w:p w14:paraId="6FA6D121" w14:textId="242F904B" w:rsidR="00A17510" w:rsidRPr="007242EE" w:rsidRDefault="00A17510" w:rsidP="00A17510">
      <w:pPr>
        <w:pStyle w:val="a8"/>
        <w:numPr>
          <w:ilvl w:val="0"/>
          <w:numId w:val="22"/>
        </w:numPr>
        <w:ind w:leftChars="0" w:firstLineChars="0"/>
      </w:pPr>
      <w:r w:rsidRPr="007242EE">
        <w:rPr>
          <w:rFonts w:hint="eastAsia"/>
        </w:rPr>
        <w:t>預期效益評估：具體條列說明導入智慧照顧產品</w:t>
      </w:r>
      <w:r w:rsidRPr="007242EE">
        <w:rPr>
          <w:rFonts w:hint="eastAsia"/>
        </w:rPr>
        <w:t>/</w:t>
      </w:r>
      <w:r w:rsidRPr="007242EE">
        <w:rPr>
          <w:rFonts w:hint="eastAsia"/>
        </w:rPr>
        <w:t>服務之預期效益與評估指標，如提升照顧品質、提升長者健康、降低照顧者負擔（</w:t>
      </w:r>
      <w:r w:rsidR="000E4045" w:rsidRPr="007242EE">
        <w:rPr>
          <w:rFonts w:hint="eastAsia"/>
        </w:rPr>
        <w:t>如</w:t>
      </w:r>
      <w:r w:rsidRPr="007242EE">
        <w:rPr>
          <w:rFonts w:hint="eastAsia"/>
        </w:rPr>
        <w:t>時數或百分比）、降低營運成本、解決人力短缺等；</w:t>
      </w:r>
    </w:p>
    <w:p w14:paraId="19EC3919" w14:textId="67F7D8E9" w:rsidR="00A17510" w:rsidRPr="007242EE" w:rsidRDefault="00A17510" w:rsidP="00A17510">
      <w:pPr>
        <w:pStyle w:val="a8"/>
        <w:numPr>
          <w:ilvl w:val="0"/>
          <w:numId w:val="22"/>
        </w:numPr>
        <w:ind w:leftChars="0" w:firstLineChars="0"/>
      </w:pPr>
      <w:r w:rsidRPr="007242EE">
        <w:rPr>
          <w:rFonts w:hint="eastAsia"/>
        </w:rPr>
        <w:t>永續經營規劃：說明智慧產品</w:t>
      </w:r>
      <w:r w:rsidRPr="007242EE">
        <w:rPr>
          <w:rFonts w:hint="eastAsia"/>
        </w:rPr>
        <w:t>/</w:t>
      </w:r>
      <w:r w:rsidRPr="007242EE">
        <w:rPr>
          <w:rFonts w:hint="eastAsia"/>
        </w:rPr>
        <w:t>服務導入後長期經營與維護規劃，如提升專業照顧者的科技應用能力與素養、</w:t>
      </w:r>
      <w:proofErr w:type="gramStart"/>
      <w:r w:rsidRPr="007242EE">
        <w:rPr>
          <w:rFonts w:hint="eastAsia"/>
        </w:rPr>
        <w:t>場域需長期</w:t>
      </w:r>
      <w:proofErr w:type="gramEnd"/>
      <w:r w:rsidRPr="007242EE">
        <w:rPr>
          <w:rFonts w:hint="eastAsia"/>
        </w:rPr>
        <w:t>配合相關資源（例如網路建置、</w:t>
      </w:r>
      <w:r w:rsidR="000E4045" w:rsidRPr="007242EE">
        <w:rPr>
          <w:rFonts w:hint="eastAsia"/>
        </w:rPr>
        <w:t>耗材及維護</w:t>
      </w:r>
      <w:r w:rsidRPr="007242EE">
        <w:rPr>
          <w:rFonts w:hint="eastAsia"/>
        </w:rPr>
        <w:t>經費的編列等）並</w:t>
      </w:r>
      <w:proofErr w:type="gramStart"/>
      <w:r w:rsidRPr="007242EE">
        <w:rPr>
          <w:rFonts w:hint="eastAsia"/>
        </w:rPr>
        <w:t>規</w:t>
      </w:r>
      <w:proofErr w:type="gramEnd"/>
      <w:r w:rsidRPr="007242EE">
        <w:rPr>
          <w:rFonts w:hint="eastAsia"/>
        </w:rPr>
        <w:t>畫配套措施。</w:t>
      </w:r>
    </w:p>
    <w:p w14:paraId="425C25C6" w14:textId="6A5A6FDF" w:rsidR="003702AD" w:rsidRPr="007242EE" w:rsidRDefault="003702AD" w:rsidP="009D46E6">
      <w:pPr>
        <w:pStyle w:val="2"/>
        <w:numPr>
          <w:ilvl w:val="0"/>
          <w:numId w:val="12"/>
        </w:numPr>
      </w:pPr>
      <w:r w:rsidRPr="007242EE">
        <w:rPr>
          <w:rFonts w:hint="eastAsia"/>
        </w:rPr>
        <w:t>計畫執行期限</w:t>
      </w:r>
    </w:p>
    <w:p w14:paraId="2A82B8D2" w14:textId="2439178A" w:rsidR="000B776A" w:rsidRPr="007242EE" w:rsidRDefault="006319A6" w:rsidP="000B776A">
      <w:pPr>
        <w:ind w:firstLine="480"/>
      </w:pPr>
      <w:proofErr w:type="gramStart"/>
      <w:r w:rsidRPr="00BE422F">
        <w:t>11</w:t>
      </w:r>
      <w:r w:rsidR="00BD7396" w:rsidRPr="00BE422F">
        <w:rPr>
          <w:rFonts w:hint="eastAsia"/>
        </w:rPr>
        <w:t>4</w:t>
      </w:r>
      <w:proofErr w:type="gramEnd"/>
      <w:r w:rsidRPr="00BE422F">
        <w:rPr>
          <w:rFonts w:hint="eastAsia"/>
        </w:rPr>
        <w:t>年度</w:t>
      </w:r>
      <w:r w:rsidRPr="007242EE">
        <w:rPr>
          <w:rFonts w:hint="eastAsia"/>
        </w:rPr>
        <w:t>導入計畫執行時程規劃如下：</w:t>
      </w:r>
    </w:p>
    <w:p w14:paraId="6B615F5A" w14:textId="51AD18BF" w:rsidR="006319A6" w:rsidRPr="007242EE" w:rsidRDefault="006319A6" w:rsidP="00C84008">
      <w:pPr>
        <w:pStyle w:val="4"/>
        <w:rPr>
          <w:b/>
          <w:szCs w:val="24"/>
          <w:u w:val="none"/>
        </w:rPr>
      </w:pPr>
      <w:r w:rsidRPr="007242EE">
        <w:rPr>
          <w:rFonts w:hint="eastAsia"/>
          <w:b/>
          <w:szCs w:val="24"/>
          <w:u w:val="none"/>
        </w:rPr>
        <w:lastRenderedPageBreak/>
        <w:t>1</w:t>
      </w:r>
      <w:r w:rsidRPr="007242EE">
        <w:rPr>
          <w:b/>
          <w:szCs w:val="24"/>
          <w:u w:val="none"/>
        </w:rPr>
        <w:t>1</w:t>
      </w:r>
      <w:r w:rsidR="0037598C" w:rsidRPr="007242EE">
        <w:rPr>
          <w:rFonts w:hint="eastAsia"/>
          <w:b/>
          <w:szCs w:val="24"/>
          <w:u w:val="none"/>
        </w:rPr>
        <w:t>3</w:t>
      </w:r>
      <w:r w:rsidRPr="007242EE">
        <w:rPr>
          <w:rFonts w:hint="eastAsia"/>
          <w:b/>
          <w:szCs w:val="24"/>
          <w:u w:val="none"/>
        </w:rPr>
        <w:t>年</w:t>
      </w:r>
    </w:p>
    <w:p w14:paraId="2233F3FD" w14:textId="2684D884" w:rsidR="006319A6" w:rsidRPr="007242EE" w:rsidRDefault="00D77EC1" w:rsidP="008E4F46">
      <w:pPr>
        <w:pStyle w:val="af"/>
        <w:numPr>
          <w:ilvl w:val="0"/>
          <w:numId w:val="5"/>
        </w:numPr>
        <w:ind w:leftChars="0" w:firstLineChars="0"/>
      </w:pPr>
      <w:r w:rsidRPr="007242EE">
        <w:rPr>
          <w:rFonts w:hint="eastAsia"/>
        </w:rPr>
        <w:t>8</w:t>
      </w:r>
      <w:r w:rsidR="006319A6" w:rsidRPr="007242EE">
        <w:rPr>
          <w:rFonts w:hint="eastAsia"/>
        </w:rPr>
        <w:t>月</w:t>
      </w:r>
      <w:r w:rsidR="006319A6" w:rsidRPr="007242EE">
        <w:rPr>
          <w:rFonts w:hint="eastAsia"/>
        </w:rPr>
        <w:t>15</w:t>
      </w:r>
      <w:r w:rsidR="006319A6" w:rsidRPr="007242EE">
        <w:rPr>
          <w:rFonts w:hint="eastAsia"/>
        </w:rPr>
        <w:t>日</w:t>
      </w:r>
      <w:r w:rsidR="00A933C7" w:rsidRPr="007242EE">
        <w:tab/>
      </w:r>
      <w:proofErr w:type="gramStart"/>
      <w:r w:rsidR="00AB2A92" w:rsidRPr="00BE422F">
        <w:t>114</w:t>
      </w:r>
      <w:proofErr w:type="gramEnd"/>
      <w:r w:rsidR="00AB2A92" w:rsidRPr="00BE422F">
        <w:rPr>
          <w:rFonts w:hint="eastAsia"/>
        </w:rPr>
        <w:t>年度</w:t>
      </w:r>
      <w:r w:rsidR="00F338CB" w:rsidRPr="00BE422F">
        <w:rPr>
          <w:rFonts w:hint="eastAsia"/>
        </w:rPr>
        <w:t>「機構導入智慧科技應用於高齡照顧」</w:t>
      </w:r>
      <w:r w:rsidR="00AB2A92" w:rsidRPr="00BE422F">
        <w:rPr>
          <w:rFonts w:hint="eastAsia"/>
        </w:rPr>
        <w:t>計畫</w:t>
      </w:r>
      <w:r w:rsidR="006319A6" w:rsidRPr="00BE422F">
        <w:rPr>
          <w:rFonts w:hint="eastAsia"/>
        </w:rPr>
        <w:t>公告</w:t>
      </w:r>
      <w:r w:rsidR="006B0B2F" w:rsidRPr="007242EE">
        <w:rPr>
          <w:rFonts w:hint="eastAsia"/>
        </w:rPr>
        <w:t>徵求</w:t>
      </w:r>
    </w:p>
    <w:p w14:paraId="21744A3A" w14:textId="2FE089AD" w:rsidR="00A21EDE" w:rsidRPr="007242EE" w:rsidRDefault="00A21EDE" w:rsidP="008E4F46">
      <w:pPr>
        <w:pStyle w:val="af"/>
        <w:numPr>
          <w:ilvl w:val="0"/>
          <w:numId w:val="5"/>
        </w:numPr>
        <w:ind w:leftChars="0" w:firstLineChars="0"/>
      </w:pPr>
      <w:r w:rsidRPr="007242EE">
        <w:rPr>
          <w:rFonts w:hint="eastAsia"/>
        </w:rPr>
        <w:t>9</w:t>
      </w:r>
      <w:r w:rsidRPr="007242EE">
        <w:rPr>
          <w:rFonts w:hint="eastAsia"/>
        </w:rPr>
        <w:t>月</w:t>
      </w:r>
      <w:r w:rsidR="00A70B15" w:rsidRPr="007242EE">
        <w:tab/>
      </w:r>
      <w:r w:rsidR="00A67BCD" w:rsidRPr="007242EE">
        <w:t>13</w:t>
      </w:r>
      <w:r w:rsidR="00A67BCD" w:rsidRPr="007242EE">
        <w:rPr>
          <w:rFonts w:hint="eastAsia"/>
        </w:rPr>
        <w:t>日</w:t>
      </w:r>
      <w:r w:rsidR="00A933C7" w:rsidRPr="007242EE">
        <w:tab/>
      </w:r>
      <w:r w:rsidRPr="007242EE">
        <w:rPr>
          <w:rFonts w:hint="eastAsia"/>
        </w:rPr>
        <w:t>第一場計畫說明會</w:t>
      </w:r>
      <w:r w:rsidR="009D4DC5" w:rsidRPr="007242EE">
        <w:rPr>
          <w:rFonts w:hint="eastAsia"/>
        </w:rPr>
        <w:t>（</w:t>
      </w:r>
      <w:proofErr w:type="gramStart"/>
      <w:r w:rsidR="009D4DC5" w:rsidRPr="007242EE">
        <w:rPr>
          <w:rFonts w:hint="eastAsia"/>
        </w:rPr>
        <w:t>113</w:t>
      </w:r>
      <w:proofErr w:type="gramEnd"/>
      <w:r w:rsidR="009D4DC5" w:rsidRPr="007242EE">
        <w:rPr>
          <w:rFonts w:hint="eastAsia"/>
        </w:rPr>
        <w:t>年度期中發表會現場）</w:t>
      </w:r>
    </w:p>
    <w:p w14:paraId="626BC889" w14:textId="0D24B546" w:rsidR="00A21EDE" w:rsidRPr="007242EE" w:rsidRDefault="00A21EDE" w:rsidP="008E4F46">
      <w:pPr>
        <w:pStyle w:val="af"/>
        <w:numPr>
          <w:ilvl w:val="0"/>
          <w:numId w:val="5"/>
        </w:numPr>
        <w:ind w:leftChars="0" w:firstLineChars="0"/>
      </w:pPr>
      <w:r w:rsidRPr="007242EE">
        <w:rPr>
          <w:rFonts w:hint="eastAsia"/>
        </w:rPr>
        <w:t>10</w:t>
      </w:r>
      <w:r w:rsidRPr="007242EE">
        <w:rPr>
          <w:rFonts w:hint="eastAsia"/>
        </w:rPr>
        <w:t>月</w:t>
      </w:r>
      <w:r w:rsidR="00A933C7" w:rsidRPr="007242EE">
        <w:tab/>
      </w:r>
      <w:r w:rsidR="00A933C7" w:rsidRPr="007242EE">
        <w:tab/>
      </w:r>
      <w:r w:rsidRPr="007242EE">
        <w:rPr>
          <w:rFonts w:hint="eastAsia"/>
        </w:rPr>
        <w:t>第二場計畫說明會</w:t>
      </w:r>
      <w:r w:rsidR="00A67BCD" w:rsidRPr="007242EE">
        <w:rPr>
          <w:rFonts w:hint="eastAsia"/>
        </w:rPr>
        <w:t>（線上）</w:t>
      </w:r>
    </w:p>
    <w:p w14:paraId="06B93B12" w14:textId="59D04738" w:rsidR="006319A6" w:rsidRPr="007242EE" w:rsidRDefault="006319A6" w:rsidP="008E4F46">
      <w:pPr>
        <w:pStyle w:val="af"/>
        <w:numPr>
          <w:ilvl w:val="0"/>
          <w:numId w:val="5"/>
        </w:numPr>
        <w:ind w:leftChars="0" w:firstLineChars="0"/>
      </w:pPr>
      <w:r w:rsidRPr="007242EE">
        <w:rPr>
          <w:rFonts w:hint="eastAsia"/>
        </w:rPr>
        <w:t>1</w:t>
      </w:r>
      <w:r w:rsidR="00D77EC1" w:rsidRPr="007242EE">
        <w:t>0</w:t>
      </w:r>
      <w:r w:rsidRPr="007242EE">
        <w:rPr>
          <w:rFonts w:hint="eastAsia"/>
        </w:rPr>
        <w:t>月</w:t>
      </w:r>
      <w:r w:rsidRPr="007242EE">
        <w:rPr>
          <w:rFonts w:hint="eastAsia"/>
        </w:rPr>
        <w:t>3</w:t>
      </w:r>
      <w:r w:rsidR="00D77EC1" w:rsidRPr="007242EE">
        <w:t>1</w:t>
      </w:r>
      <w:r w:rsidRPr="007242EE">
        <w:rPr>
          <w:rFonts w:hint="eastAsia"/>
        </w:rPr>
        <w:t>日</w:t>
      </w:r>
      <w:r w:rsidR="00A933C7" w:rsidRPr="007242EE">
        <w:tab/>
      </w:r>
      <w:r w:rsidRPr="007242EE">
        <w:rPr>
          <w:rFonts w:hint="eastAsia"/>
        </w:rPr>
        <w:t>截止收件</w:t>
      </w:r>
    </w:p>
    <w:p w14:paraId="7C46F425" w14:textId="5E02DE70" w:rsidR="006319A6" w:rsidRPr="007242EE" w:rsidRDefault="00D77EC1" w:rsidP="008E4F46">
      <w:pPr>
        <w:pStyle w:val="af"/>
        <w:numPr>
          <w:ilvl w:val="0"/>
          <w:numId w:val="5"/>
        </w:numPr>
        <w:ind w:leftChars="0" w:firstLineChars="0"/>
      </w:pPr>
      <w:r w:rsidRPr="007242EE">
        <w:rPr>
          <w:rFonts w:hint="eastAsia"/>
        </w:rPr>
        <w:t>11</w:t>
      </w:r>
      <w:r w:rsidR="006319A6" w:rsidRPr="007242EE">
        <w:rPr>
          <w:rFonts w:hint="eastAsia"/>
        </w:rPr>
        <w:t>月</w:t>
      </w:r>
      <w:r w:rsidR="00825DFF" w:rsidRPr="007242EE">
        <w:rPr>
          <w:rFonts w:hint="eastAsia"/>
        </w:rPr>
        <w:t>29</w:t>
      </w:r>
      <w:r w:rsidR="006319A6" w:rsidRPr="007242EE">
        <w:rPr>
          <w:rFonts w:hint="eastAsia"/>
        </w:rPr>
        <w:t>日</w:t>
      </w:r>
      <w:r w:rsidR="00A933C7" w:rsidRPr="007242EE">
        <w:tab/>
      </w:r>
      <w:r w:rsidR="006319A6" w:rsidRPr="007242EE">
        <w:rPr>
          <w:rFonts w:hint="eastAsia"/>
        </w:rPr>
        <w:t>完成計畫審查</w:t>
      </w:r>
    </w:p>
    <w:p w14:paraId="2E6AA826" w14:textId="6EE5A8DF" w:rsidR="007D13A1" w:rsidRPr="007242EE" w:rsidRDefault="007D13A1" w:rsidP="007D13A1">
      <w:pPr>
        <w:pStyle w:val="af"/>
        <w:numPr>
          <w:ilvl w:val="0"/>
          <w:numId w:val="5"/>
        </w:numPr>
        <w:ind w:leftChars="0" w:firstLineChars="0"/>
      </w:pPr>
      <w:r w:rsidRPr="007242EE">
        <w:rPr>
          <w:rFonts w:hint="eastAsia"/>
        </w:rPr>
        <w:t>12</w:t>
      </w:r>
      <w:r w:rsidRPr="007242EE">
        <w:rPr>
          <w:rFonts w:hint="eastAsia"/>
        </w:rPr>
        <w:t>月</w:t>
      </w:r>
      <w:r w:rsidR="00F21FC2" w:rsidRPr="007242EE">
        <w:rPr>
          <w:rFonts w:hint="eastAsia"/>
        </w:rPr>
        <w:t>20</w:t>
      </w:r>
      <w:r w:rsidRPr="007242EE">
        <w:rPr>
          <w:rFonts w:hint="eastAsia"/>
        </w:rPr>
        <w:t>日</w:t>
      </w:r>
      <w:r w:rsidR="00A933C7" w:rsidRPr="007242EE">
        <w:tab/>
      </w:r>
      <w:r w:rsidRPr="007242EE">
        <w:rPr>
          <w:rFonts w:hint="eastAsia"/>
        </w:rPr>
        <w:t>與受補助照顧機構完成簽約</w:t>
      </w:r>
      <w:r w:rsidR="00F21FC2" w:rsidRPr="007242EE">
        <w:rPr>
          <w:rFonts w:hint="eastAsia"/>
        </w:rPr>
        <w:t>（</w:t>
      </w:r>
      <w:r w:rsidR="00F25DF3" w:rsidRPr="007242EE">
        <w:rPr>
          <w:rFonts w:hint="eastAsia"/>
        </w:rPr>
        <w:t>計畫</w:t>
      </w:r>
      <w:r w:rsidR="007478FF" w:rsidRPr="007242EE">
        <w:rPr>
          <w:rFonts w:hint="eastAsia"/>
        </w:rPr>
        <w:t>預算核定後</w:t>
      </w:r>
      <w:r w:rsidR="00F21FC2" w:rsidRPr="007242EE">
        <w:rPr>
          <w:rFonts w:hint="eastAsia"/>
        </w:rPr>
        <w:t>）</w:t>
      </w:r>
    </w:p>
    <w:p w14:paraId="4208B122" w14:textId="7C56E953" w:rsidR="006319A6" w:rsidRPr="007242EE" w:rsidRDefault="006319A6" w:rsidP="006319A6">
      <w:pPr>
        <w:pStyle w:val="3"/>
      </w:pPr>
      <w:r w:rsidRPr="007242EE">
        <w:rPr>
          <w:rFonts w:hint="eastAsia"/>
        </w:rPr>
        <w:t>1</w:t>
      </w:r>
      <w:r w:rsidR="00D77EC1" w:rsidRPr="007242EE">
        <w:t>1</w:t>
      </w:r>
      <w:r w:rsidR="00577F69" w:rsidRPr="007242EE">
        <w:rPr>
          <w:rFonts w:hint="eastAsia"/>
        </w:rPr>
        <w:t>4</w:t>
      </w:r>
      <w:r w:rsidRPr="007242EE">
        <w:rPr>
          <w:rFonts w:hint="eastAsia"/>
        </w:rPr>
        <w:t>年</w:t>
      </w:r>
    </w:p>
    <w:p w14:paraId="5D20844A" w14:textId="53B752F9" w:rsidR="006319A6" w:rsidRPr="007242EE" w:rsidRDefault="00AF322F" w:rsidP="008E4F46">
      <w:pPr>
        <w:pStyle w:val="af"/>
        <w:numPr>
          <w:ilvl w:val="0"/>
          <w:numId w:val="6"/>
        </w:numPr>
        <w:ind w:leftChars="0" w:firstLineChars="0"/>
      </w:pPr>
      <w:r w:rsidRPr="007242EE">
        <w:rPr>
          <w:rFonts w:hint="eastAsia"/>
        </w:rPr>
        <w:t>4</w:t>
      </w:r>
      <w:r w:rsidR="00D77EC1" w:rsidRPr="007242EE">
        <w:rPr>
          <w:rFonts w:hint="eastAsia"/>
        </w:rPr>
        <w:t>月</w:t>
      </w:r>
      <w:r w:rsidRPr="007242EE">
        <w:rPr>
          <w:rFonts w:hint="eastAsia"/>
        </w:rPr>
        <w:t>30</w:t>
      </w:r>
      <w:r w:rsidR="006319A6" w:rsidRPr="007242EE">
        <w:rPr>
          <w:rFonts w:hint="eastAsia"/>
        </w:rPr>
        <w:t>日</w:t>
      </w:r>
      <w:r w:rsidR="00A933C7" w:rsidRPr="007242EE">
        <w:tab/>
      </w:r>
      <w:r w:rsidR="00C84008" w:rsidRPr="007242EE">
        <w:rPr>
          <w:rFonts w:hint="eastAsia"/>
        </w:rPr>
        <w:t>媒合、輔導受補助照顧機構</w:t>
      </w:r>
      <w:r w:rsidR="006319A6" w:rsidRPr="007242EE">
        <w:rPr>
          <w:rFonts w:hint="eastAsia"/>
        </w:rPr>
        <w:t>完成採購與建置</w:t>
      </w:r>
    </w:p>
    <w:p w14:paraId="0195C5F2" w14:textId="31FDB724" w:rsidR="006319A6" w:rsidRPr="007242EE" w:rsidRDefault="008B1340" w:rsidP="008E4F46">
      <w:pPr>
        <w:pStyle w:val="af"/>
        <w:numPr>
          <w:ilvl w:val="0"/>
          <w:numId w:val="6"/>
        </w:numPr>
        <w:ind w:leftChars="0" w:firstLineChars="0"/>
      </w:pPr>
      <w:r w:rsidRPr="007242EE">
        <w:rPr>
          <w:rFonts w:hint="eastAsia"/>
        </w:rPr>
        <w:t>5</w:t>
      </w:r>
      <w:r w:rsidRPr="007242EE">
        <w:rPr>
          <w:rFonts w:hint="eastAsia"/>
        </w:rPr>
        <w:t>至</w:t>
      </w:r>
      <w:r w:rsidR="006319A6" w:rsidRPr="007242EE">
        <w:rPr>
          <w:rFonts w:hint="eastAsia"/>
        </w:rPr>
        <w:t>1</w:t>
      </w:r>
      <w:r w:rsidRPr="007242EE">
        <w:rPr>
          <w:rFonts w:hint="eastAsia"/>
        </w:rPr>
        <w:t>0</w:t>
      </w:r>
      <w:r w:rsidR="006319A6" w:rsidRPr="007242EE">
        <w:rPr>
          <w:rFonts w:hint="eastAsia"/>
        </w:rPr>
        <w:t>月</w:t>
      </w:r>
      <w:r w:rsidR="00A933C7" w:rsidRPr="007242EE">
        <w:tab/>
      </w:r>
      <w:r w:rsidR="000E4045" w:rsidRPr="007242EE">
        <w:rPr>
          <w:rFonts w:hint="eastAsia"/>
        </w:rPr>
        <w:t>專案執行</w:t>
      </w:r>
      <w:r w:rsidR="00CC164D" w:rsidRPr="007242EE">
        <w:rPr>
          <w:rFonts w:hint="eastAsia"/>
        </w:rPr>
        <w:t>共二輪</w:t>
      </w:r>
      <w:r w:rsidR="000E4045" w:rsidRPr="007242EE">
        <w:rPr>
          <w:rFonts w:hint="eastAsia"/>
        </w:rPr>
        <w:t>機構現場訪視輔導（列入期中、期末優良機構選拔評審參考）</w:t>
      </w:r>
    </w:p>
    <w:p w14:paraId="4D4F1BBB" w14:textId="5080EEAA" w:rsidR="006319A6" w:rsidRPr="007242EE" w:rsidRDefault="006319A6" w:rsidP="008E4F46">
      <w:pPr>
        <w:pStyle w:val="af"/>
        <w:numPr>
          <w:ilvl w:val="0"/>
          <w:numId w:val="6"/>
        </w:numPr>
        <w:ind w:leftChars="0" w:firstLineChars="0"/>
      </w:pPr>
      <w:r w:rsidRPr="007242EE">
        <w:rPr>
          <w:rFonts w:hint="eastAsia"/>
        </w:rPr>
        <w:t>9</w:t>
      </w:r>
      <w:r w:rsidRPr="007242EE">
        <w:rPr>
          <w:rFonts w:hint="eastAsia"/>
        </w:rPr>
        <w:t>月</w:t>
      </w:r>
      <w:r w:rsidR="00A933C7" w:rsidRPr="007242EE">
        <w:tab/>
      </w:r>
      <w:r w:rsidR="00A933C7" w:rsidRPr="007242EE">
        <w:tab/>
      </w:r>
      <w:r w:rsidR="00A933C7" w:rsidRPr="007242EE">
        <w:tab/>
      </w:r>
      <w:r w:rsidR="00923630" w:rsidRPr="007242EE">
        <w:rPr>
          <w:rFonts w:hint="eastAsia"/>
        </w:rPr>
        <w:t>期中</w:t>
      </w:r>
      <w:r w:rsidRPr="007242EE">
        <w:rPr>
          <w:rFonts w:hint="eastAsia"/>
        </w:rPr>
        <w:t>成果發表</w:t>
      </w:r>
      <w:r w:rsidR="00C84008" w:rsidRPr="007242EE">
        <w:rPr>
          <w:rFonts w:hint="eastAsia"/>
        </w:rPr>
        <w:t>、選拔</w:t>
      </w:r>
      <w:r w:rsidRPr="007242EE">
        <w:t>優良</w:t>
      </w:r>
      <w:r w:rsidRPr="007242EE">
        <w:rPr>
          <w:rFonts w:hint="eastAsia"/>
        </w:rPr>
        <w:t>執行</w:t>
      </w:r>
      <w:r w:rsidRPr="007242EE">
        <w:t>機構</w:t>
      </w:r>
    </w:p>
    <w:p w14:paraId="41E831E7" w14:textId="23B382DA" w:rsidR="006319A6" w:rsidRPr="007242EE" w:rsidRDefault="006319A6" w:rsidP="008E4F46">
      <w:pPr>
        <w:pStyle w:val="af"/>
        <w:numPr>
          <w:ilvl w:val="0"/>
          <w:numId w:val="6"/>
        </w:numPr>
        <w:ind w:leftChars="0" w:firstLineChars="0"/>
      </w:pPr>
      <w:r w:rsidRPr="007242EE">
        <w:rPr>
          <w:rFonts w:hint="eastAsia"/>
        </w:rPr>
        <w:t>1</w:t>
      </w:r>
      <w:r w:rsidR="00923630" w:rsidRPr="007242EE">
        <w:rPr>
          <w:rFonts w:hint="eastAsia"/>
        </w:rPr>
        <w:t>1</w:t>
      </w:r>
      <w:r w:rsidRPr="007242EE">
        <w:rPr>
          <w:rFonts w:hint="eastAsia"/>
        </w:rPr>
        <w:t>月</w:t>
      </w:r>
      <w:r w:rsidR="00A933C7" w:rsidRPr="007242EE">
        <w:tab/>
      </w:r>
      <w:r w:rsidR="00A933C7" w:rsidRPr="007242EE">
        <w:tab/>
      </w:r>
      <w:r w:rsidRPr="007242EE">
        <w:rPr>
          <w:rFonts w:hint="eastAsia"/>
        </w:rPr>
        <w:t>受補助機構</w:t>
      </w:r>
      <w:r w:rsidR="00103904" w:rsidRPr="007242EE">
        <w:rPr>
          <w:rFonts w:hint="eastAsia"/>
        </w:rPr>
        <w:t>繳交</w:t>
      </w:r>
      <w:r w:rsidRPr="007242EE">
        <w:rPr>
          <w:rFonts w:hint="eastAsia"/>
        </w:rPr>
        <w:t>期末報告</w:t>
      </w:r>
    </w:p>
    <w:p w14:paraId="6422018E" w14:textId="1B38DE63" w:rsidR="003702AD" w:rsidRPr="007242EE" w:rsidRDefault="00923630" w:rsidP="009D46E6">
      <w:pPr>
        <w:pStyle w:val="2"/>
        <w:numPr>
          <w:ilvl w:val="0"/>
          <w:numId w:val="12"/>
        </w:numPr>
      </w:pPr>
      <w:r w:rsidRPr="007242EE">
        <w:rPr>
          <w:rFonts w:hint="eastAsia"/>
        </w:rPr>
        <w:t>經費需求概估</w:t>
      </w:r>
    </w:p>
    <w:p w14:paraId="3725B8EE" w14:textId="50D27C96" w:rsidR="000B776A" w:rsidRPr="00DF7039" w:rsidRDefault="000B776A" w:rsidP="001250CD">
      <w:pPr>
        <w:ind w:firstLine="480"/>
      </w:pPr>
      <w:r w:rsidRPr="007242EE">
        <w:rPr>
          <w:rFonts w:hint="eastAsia"/>
        </w:rPr>
        <w:t>導入計畫經費包括本計畫補助之導入費用及機構本身提出之配合款</w:t>
      </w:r>
      <w:r w:rsidRPr="00DF7039">
        <w:rPr>
          <w:rFonts w:hint="eastAsia"/>
        </w:rPr>
        <w:t>兩部分：</w:t>
      </w:r>
    </w:p>
    <w:p w14:paraId="70016914" w14:textId="385BB753" w:rsidR="001250CD" w:rsidRPr="00DF7039" w:rsidRDefault="00923630" w:rsidP="008E4F46">
      <w:pPr>
        <w:pStyle w:val="af"/>
        <w:numPr>
          <w:ilvl w:val="0"/>
          <w:numId w:val="4"/>
        </w:numPr>
        <w:ind w:leftChars="0" w:firstLineChars="0"/>
      </w:pPr>
      <w:r w:rsidRPr="00DF7039">
        <w:rPr>
          <w:rFonts w:hint="eastAsia"/>
        </w:rPr>
        <w:t>計畫補助</w:t>
      </w:r>
      <w:r w:rsidR="001250CD" w:rsidRPr="00DF7039">
        <w:rPr>
          <w:rFonts w:hint="eastAsia"/>
        </w:rPr>
        <w:t>導入費用：至多新臺幣</w:t>
      </w:r>
      <w:r w:rsidR="001250CD" w:rsidRPr="00DF7039">
        <w:rPr>
          <w:rFonts w:hint="eastAsia"/>
        </w:rPr>
        <w:t xml:space="preserve">40 </w:t>
      </w:r>
      <w:r w:rsidR="001250CD" w:rsidRPr="00DF7039">
        <w:rPr>
          <w:rFonts w:hint="eastAsia"/>
        </w:rPr>
        <w:t>萬元，</w:t>
      </w:r>
      <w:r w:rsidRPr="00DF7039">
        <w:rPr>
          <w:rFonts w:hint="eastAsia"/>
        </w:rPr>
        <w:t>以業務費編列，</w:t>
      </w:r>
      <w:r w:rsidR="001250CD" w:rsidRPr="00DF7039">
        <w:rPr>
          <w:rFonts w:hint="eastAsia"/>
        </w:rPr>
        <w:t>支用範圍包含智慧</w:t>
      </w:r>
      <w:r w:rsidRPr="00DF7039">
        <w:rPr>
          <w:rFonts w:hint="eastAsia"/>
        </w:rPr>
        <w:t>照顧</w:t>
      </w:r>
      <w:r w:rsidR="001250CD" w:rsidRPr="00DF7039">
        <w:rPr>
          <w:rFonts w:hint="eastAsia"/>
        </w:rPr>
        <w:t>產品使用及服務費</w:t>
      </w:r>
      <w:r w:rsidR="00095CC9" w:rsidRPr="00DF7039">
        <w:rPr>
          <w:rFonts w:hint="eastAsia"/>
        </w:rPr>
        <w:t>（</w:t>
      </w:r>
      <w:r w:rsidR="000142CC" w:rsidRPr="00DF7039">
        <w:rPr>
          <w:rFonts w:hint="eastAsia"/>
        </w:rPr>
        <w:t>需</w:t>
      </w:r>
      <w:r w:rsidR="00095CC9" w:rsidRPr="00DF7039">
        <w:rPr>
          <w:rFonts w:hint="eastAsia"/>
        </w:rPr>
        <w:t>檢附廠商報價單</w:t>
      </w:r>
      <w:r w:rsidR="00BA4CD8" w:rsidRPr="00DF7039">
        <w:rPr>
          <w:rFonts w:hint="eastAsia"/>
        </w:rPr>
        <w:t>，將分三期</w:t>
      </w:r>
      <w:r w:rsidR="006F55B2" w:rsidRPr="00DF7039">
        <w:rPr>
          <w:rFonts w:hint="eastAsia"/>
        </w:rPr>
        <w:t>付款</w:t>
      </w:r>
      <w:r w:rsidR="003B33B6" w:rsidRPr="00DF7039">
        <w:rPr>
          <w:rFonts w:hint="eastAsia"/>
        </w:rPr>
        <w:t>，並進行議價流程</w:t>
      </w:r>
      <w:r w:rsidR="00095CC9" w:rsidRPr="00DF7039">
        <w:rPr>
          <w:rFonts w:hint="eastAsia"/>
        </w:rPr>
        <w:t>）</w:t>
      </w:r>
      <w:r w:rsidR="001250CD" w:rsidRPr="00DF7039">
        <w:rPr>
          <w:rFonts w:hint="eastAsia"/>
        </w:rPr>
        <w:t>、導入智慧</w:t>
      </w:r>
      <w:r w:rsidRPr="00DF7039">
        <w:rPr>
          <w:rFonts w:hint="eastAsia"/>
        </w:rPr>
        <w:t>照顧</w:t>
      </w:r>
      <w:r w:rsidR="001250CD" w:rsidRPr="00DF7039">
        <w:rPr>
          <w:rFonts w:hint="eastAsia"/>
        </w:rPr>
        <w:t>產品所需之個人電腦或網路設備租金等；</w:t>
      </w:r>
    </w:p>
    <w:p w14:paraId="44E2E095" w14:textId="7C179086" w:rsidR="001250CD" w:rsidRPr="007242EE" w:rsidRDefault="001250CD" w:rsidP="008E4F46">
      <w:pPr>
        <w:pStyle w:val="af"/>
        <w:numPr>
          <w:ilvl w:val="0"/>
          <w:numId w:val="4"/>
        </w:numPr>
        <w:ind w:leftChars="0" w:firstLineChars="0"/>
      </w:pPr>
      <w:r w:rsidRPr="00DF7039">
        <w:rPr>
          <w:rFonts w:hint="eastAsia"/>
        </w:rPr>
        <w:t>機構配合款：至少編列導入費用</w:t>
      </w:r>
      <w:r w:rsidRPr="00DF7039">
        <w:rPr>
          <w:rFonts w:hint="eastAsia"/>
        </w:rPr>
        <w:t>10%</w:t>
      </w:r>
      <w:r w:rsidRPr="00DF7039">
        <w:rPr>
          <w:rFonts w:hint="eastAsia"/>
        </w:rPr>
        <w:t>，含機構執行導入計畫所需額外</w:t>
      </w:r>
      <w:r w:rsidRPr="007242EE">
        <w:rPr>
          <w:rFonts w:hint="eastAsia"/>
        </w:rPr>
        <w:t>人事、旅運、辦公業務耗材、維護等費用</w:t>
      </w:r>
      <w:r w:rsidR="000B776A" w:rsidRPr="007242EE">
        <w:rPr>
          <w:rFonts w:hint="eastAsia"/>
        </w:rPr>
        <w:t>。</w:t>
      </w:r>
    </w:p>
    <w:p w14:paraId="76D16ACA" w14:textId="47B9526D" w:rsidR="009F076B" w:rsidRPr="007242EE" w:rsidRDefault="009F076B" w:rsidP="009F076B">
      <w:pPr>
        <w:ind w:firstLine="480"/>
      </w:pPr>
      <w:r w:rsidRPr="007242EE">
        <w:rPr>
          <w:rFonts w:hint="eastAsia"/>
        </w:rPr>
        <w:t>導入計畫受補助的智慧照顧產品</w:t>
      </w:r>
      <w:r w:rsidR="00FE750A">
        <w:rPr>
          <w:rFonts w:hint="eastAsia"/>
        </w:rPr>
        <w:t>/</w:t>
      </w:r>
      <w:r w:rsidR="00FE750A">
        <w:rPr>
          <w:rFonts w:hint="eastAsia"/>
        </w:rPr>
        <w:t>服務</w:t>
      </w:r>
      <w:r w:rsidRPr="007242EE">
        <w:rPr>
          <w:rFonts w:hint="eastAsia"/>
        </w:rPr>
        <w:t>不是由機構自行採購，補助經費不會直接撥付機構，專案團隊將以公平、公正、公開之方式，媒合相關智慧照顧產品</w:t>
      </w:r>
      <w:r w:rsidRPr="007242EE">
        <w:rPr>
          <w:rFonts w:hint="eastAsia"/>
        </w:rPr>
        <w:t>/</w:t>
      </w:r>
      <w:r w:rsidRPr="007242EE">
        <w:rPr>
          <w:rFonts w:hint="eastAsia"/>
        </w:rPr>
        <w:t>服務廠商，依政府採購法辦理採購後提供機構使用。</w:t>
      </w:r>
    </w:p>
    <w:p w14:paraId="07A2A29E" w14:textId="0FF75F0D" w:rsidR="003702AD" w:rsidRPr="007242EE" w:rsidRDefault="003702AD" w:rsidP="009D46E6">
      <w:pPr>
        <w:pStyle w:val="2"/>
        <w:numPr>
          <w:ilvl w:val="0"/>
          <w:numId w:val="12"/>
        </w:numPr>
      </w:pPr>
      <w:r w:rsidRPr="007242EE">
        <w:rPr>
          <w:rFonts w:hint="eastAsia"/>
        </w:rPr>
        <w:t>申請作業程序</w:t>
      </w:r>
    </w:p>
    <w:p w14:paraId="2006327E" w14:textId="0E181523" w:rsidR="006319A6" w:rsidRPr="00BE422F" w:rsidRDefault="00103904" w:rsidP="006319A6">
      <w:pPr>
        <w:ind w:firstLine="480"/>
      </w:pPr>
      <w:r w:rsidRPr="007242EE">
        <w:rPr>
          <w:rFonts w:hint="eastAsia"/>
        </w:rPr>
        <w:t>申請機構應</w:t>
      </w:r>
      <w:r w:rsidR="003133E1" w:rsidRPr="007242EE">
        <w:rPr>
          <w:rFonts w:hint="eastAsia"/>
        </w:rPr>
        <w:t>完整填寫計畫書並檢附相關文件，儲存成為</w:t>
      </w:r>
      <w:r w:rsidR="003133E1" w:rsidRPr="007242EE">
        <w:rPr>
          <w:rFonts w:hint="eastAsia"/>
        </w:rPr>
        <w:t>P</w:t>
      </w:r>
      <w:r w:rsidR="003133E1" w:rsidRPr="007242EE">
        <w:t>DF</w:t>
      </w:r>
      <w:r w:rsidR="003133E1" w:rsidRPr="007242EE">
        <w:rPr>
          <w:rFonts w:hint="eastAsia"/>
        </w:rPr>
        <w:t>格式，在截止期限前</w:t>
      </w:r>
      <w:r w:rsidR="003133E1" w:rsidRPr="007242EE">
        <w:t>e</w:t>
      </w:r>
      <w:r w:rsidR="003133E1" w:rsidRPr="007242EE">
        <w:rPr>
          <w:rFonts w:hint="eastAsia"/>
        </w:rPr>
        <w:t>m</w:t>
      </w:r>
      <w:r w:rsidR="003133E1" w:rsidRPr="007242EE">
        <w:t>ail</w:t>
      </w:r>
      <w:r w:rsidR="003133E1" w:rsidRPr="007242EE">
        <w:rPr>
          <w:rFonts w:hint="eastAsia"/>
        </w:rPr>
        <w:t>至專案辦公室，專案辦</w:t>
      </w:r>
      <w:r w:rsidR="003133E1" w:rsidRPr="00BE422F">
        <w:rPr>
          <w:rFonts w:hint="eastAsia"/>
        </w:rPr>
        <w:t>公室將回覆</w:t>
      </w:r>
      <w:r w:rsidR="003133E1" w:rsidRPr="00BE422F">
        <w:rPr>
          <w:rFonts w:hint="eastAsia"/>
        </w:rPr>
        <w:t>e</w:t>
      </w:r>
      <w:r w:rsidR="003133E1" w:rsidRPr="00BE422F">
        <w:t>mail</w:t>
      </w:r>
      <w:r w:rsidR="003133E1" w:rsidRPr="00BE422F">
        <w:rPr>
          <w:rFonts w:hint="eastAsia"/>
        </w:rPr>
        <w:t>確認收到申請。</w:t>
      </w:r>
    </w:p>
    <w:p w14:paraId="4FB922C4" w14:textId="2EB127EE" w:rsidR="00936608" w:rsidRPr="007242EE" w:rsidRDefault="00936608" w:rsidP="00936608">
      <w:pPr>
        <w:pStyle w:val="af"/>
        <w:numPr>
          <w:ilvl w:val="0"/>
          <w:numId w:val="32"/>
        </w:numPr>
        <w:spacing w:before="0" w:beforeAutospacing="0" w:after="0" w:afterAutospacing="0"/>
        <w:ind w:leftChars="0" w:firstLineChars="0" w:hanging="482"/>
      </w:pPr>
      <w:r w:rsidRPr="00BE422F">
        <w:rPr>
          <w:rFonts w:hint="eastAsia"/>
        </w:rPr>
        <w:t>E-mail</w:t>
      </w:r>
      <w:r w:rsidRPr="00BE422F">
        <w:rPr>
          <w:rFonts w:hint="eastAsia"/>
        </w:rPr>
        <w:t>標題：【</w:t>
      </w:r>
      <w:r w:rsidRPr="00BE422F">
        <w:rPr>
          <w:rFonts w:hint="eastAsia"/>
          <w:b/>
          <w:bCs/>
        </w:rPr>
        <w:t>機構名稱</w:t>
      </w:r>
      <w:r w:rsidRPr="00BE422F">
        <w:rPr>
          <w:rFonts w:hint="eastAsia"/>
        </w:rPr>
        <w:t>】</w:t>
      </w:r>
      <w:proofErr w:type="gramStart"/>
      <w:r w:rsidRPr="00BE422F">
        <w:rPr>
          <w:rFonts w:hint="eastAsia"/>
        </w:rPr>
        <w:t>1</w:t>
      </w:r>
      <w:r w:rsidRPr="00BE422F">
        <w:t>1</w:t>
      </w:r>
      <w:r w:rsidRPr="00BE422F">
        <w:rPr>
          <w:rFonts w:hint="eastAsia"/>
        </w:rPr>
        <w:t>4</w:t>
      </w:r>
      <w:proofErr w:type="gramEnd"/>
      <w:r w:rsidRPr="00BE422F">
        <w:rPr>
          <w:rFonts w:hint="eastAsia"/>
        </w:rPr>
        <w:t>年度</w:t>
      </w:r>
      <w:r w:rsidRPr="007242EE">
        <w:rPr>
          <w:rFonts w:hint="eastAsia"/>
        </w:rPr>
        <w:t>「國衛院導入計畫」計畫申請書</w:t>
      </w:r>
    </w:p>
    <w:p w14:paraId="0C77AA80" w14:textId="17298588" w:rsidR="00936608" w:rsidRDefault="00936608" w:rsidP="00936608">
      <w:pPr>
        <w:pStyle w:val="af"/>
        <w:numPr>
          <w:ilvl w:val="0"/>
          <w:numId w:val="32"/>
        </w:numPr>
        <w:spacing w:before="0" w:beforeAutospacing="0" w:after="0" w:afterAutospacing="0"/>
        <w:ind w:leftChars="0" w:firstLineChars="0" w:hanging="482"/>
      </w:pPr>
      <w:r w:rsidRPr="007242EE">
        <w:rPr>
          <w:rFonts w:hint="eastAsia"/>
        </w:rPr>
        <w:lastRenderedPageBreak/>
        <w:t>如有任何問題，請於</w:t>
      </w:r>
      <w:r w:rsidR="00097D0A" w:rsidRPr="007242EE">
        <w:rPr>
          <w:rFonts w:hint="eastAsia"/>
        </w:rPr>
        <w:t>10</w:t>
      </w:r>
      <w:r w:rsidRPr="007242EE">
        <w:rPr>
          <w:rFonts w:hint="eastAsia"/>
        </w:rPr>
        <w:t>月</w:t>
      </w:r>
      <w:r w:rsidR="00097D0A" w:rsidRPr="007242EE">
        <w:rPr>
          <w:rFonts w:hint="eastAsia"/>
        </w:rPr>
        <w:t>31</w:t>
      </w:r>
      <w:r w:rsidRPr="007242EE">
        <w:rPr>
          <w:rFonts w:hint="eastAsia"/>
        </w:rPr>
        <w:t>日</w:t>
      </w:r>
      <w:r w:rsidRPr="007242EE">
        <w:rPr>
          <w:rFonts w:hint="eastAsia"/>
        </w:rPr>
        <w:t>1</w:t>
      </w:r>
      <w:r w:rsidRPr="007242EE">
        <w:t>7</w:t>
      </w:r>
      <w:r w:rsidRPr="007242EE">
        <w:rPr>
          <w:rFonts w:hint="eastAsia"/>
        </w:rPr>
        <w:t>時</w:t>
      </w:r>
      <w:r w:rsidRPr="007242EE">
        <w:t>00</w:t>
      </w:r>
      <w:r w:rsidRPr="007242EE">
        <w:rPr>
          <w:rFonts w:hint="eastAsia"/>
        </w:rPr>
        <w:t>分前洽詢本計畫專案辦公室。</w:t>
      </w:r>
    </w:p>
    <w:p w14:paraId="65D49630" w14:textId="77777777" w:rsidR="00936608" w:rsidRPr="007242EE" w:rsidRDefault="00936608" w:rsidP="00936608">
      <w:pPr>
        <w:pStyle w:val="af"/>
        <w:numPr>
          <w:ilvl w:val="0"/>
          <w:numId w:val="32"/>
        </w:numPr>
        <w:spacing w:before="0" w:beforeAutospacing="0" w:after="0" w:afterAutospacing="0"/>
        <w:ind w:leftChars="0" w:firstLineChars="0" w:hanging="482"/>
      </w:pPr>
      <w:r w:rsidRPr="007242EE">
        <w:rPr>
          <w:rFonts w:hint="eastAsia"/>
        </w:rPr>
        <w:t>聯絡電話：</w:t>
      </w:r>
      <w:r w:rsidRPr="007242EE">
        <w:rPr>
          <w:rFonts w:hint="eastAsia"/>
        </w:rPr>
        <w:t>03-4555726</w:t>
      </w:r>
    </w:p>
    <w:p w14:paraId="2792974A" w14:textId="43038F5D" w:rsidR="00936608" w:rsidRDefault="00936608" w:rsidP="00936608">
      <w:pPr>
        <w:pStyle w:val="af"/>
        <w:numPr>
          <w:ilvl w:val="0"/>
          <w:numId w:val="32"/>
        </w:numPr>
        <w:spacing w:before="0" w:beforeAutospacing="0" w:after="0" w:afterAutospacing="0"/>
        <w:ind w:leftChars="0" w:firstLineChars="0" w:hanging="482"/>
      </w:pPr>
      <w:r w:rsidRPr="007242EE">
        <w:rPr>
          <w:rFonts w:hint="eastAsia"/>
        </w:rPr>
        <w:t xml:space="preserve">E-mail: </w:t>
      </w:r>
      <w:hyperlink r:id="rId8" w:history="1">
        <w:r w:rsidR="006755D9" w:rsidRPr="00011500">
          <w:rPr>
            <w:rStyle w:val="ab"/>
            <w:rFonts w:hint="eastAsia"/>
          </w:rPr>
          <w:t>NHRIsmartagedcare@gmail.com</w:t>
        </w:r>
      </w:hyperlink>
    </w:p>
    <w:p w14:paraId="563CDA0F" w14:textId="2FE6C16B" w:rsidR="004742B9" w:rsidRDefault="004A05D6" w:rsidP="004742B9">
      <w:pPr>
        <w:pStyle w:val="af"/>
        <w:numPr>
          <w:ilvl w:val="0"/>
          <w:numId w:val="32"/>
        </w:numPr>
        <w:spacing w:before="0" w:beforeAutospacing="0" w:after="0" w:afterAutospacing="0"/>
        <w:ind w:leftChars="0" w:firstLineChars="0" w:hanging="482"/>
      </w:pPr>
      <w:r>
        <w:rPr>
          <w:rFonts w:hint="eastAsia"/>
        </w:rPr>
        <w:t>計畫</w:t>
      </w:r>
      <w:r w:rsidR="004742B9">
        <w:rPr>
          <w:rFonts w:hint="eastAsia"/>
        </w:rPr>
        <w:t>官方網站：</w:t>
      </w:r>
      <w:hyperlink r:id="rId9" w:history="1">
        <w:r w:rsidR="004742B9" w:rsidRPr="00011500">
          <w:rPr>
            <w:rStyle w:val="ab"/>
          </w:rPr>
          <w:t>https://www.smartagedcare.org/</w:t>
        </w:r>
      </w:hyperlink>
    </w:p>
    <w:p w14:paraId="12AEC80A" w14:textId="61E6A560" w:rsidR="004742B9" w:rsidRDefault="00D01523" w:rsidP="00936608">
      <w:pPr>
        <w:pStyle w:val="af"/>
        <w:numPr>
          <w:ilvl w:val="0"/>
          <w:numId w:val="32"/>
        </w:numPr>
        <w:spacing w:before="0" w:beforeAutospacing="0" w:after="0" w:afterAutospacing="0"/>
        <w:ind w:leftChars="0" w:firstLineChars="0" w:hanging="482"/>
      </w:pPr>
      <w:r>
        <w:rPr>
          <w:rFonts w:hint="eastAsia"/>
        </w:rPr>
        <w:t>智慧</w:t>
      </w:r>
      <w:proofErr w:type="gramStart"/>
      <w:r>
        <w:rPr>
          <w:rFonts w:hint="eastAsia"/>
        </w:rPr>
        <w:t>長照媒合</w:t>
      </w:r>
      <w:proofErr w:type="gramEnd"/>
      <w:r>
        <w:rPr>
          <w:rFonts w:hint="eastAsia"/>
        </w:rPr>
        <w:t>平台：</w:t>
      </w:r>
      <w:hyperlink r:id="rId10" w:history="1">
        <w:r w:rsidRPr="009F664F">
          <w:rPr>
            <w:rStyle w:val="ab"/>
          </w:rPr>
          <w:t>https://matchtocare.nhri.edu.tw/scmpPublic/</w:t>
        </w:r>
      </w:hyperlink>
    </w:p>
    <w:p w14:paraId="05454ECF" w14:textId="48D7654D" w:rsidR="003702AD" w:rsidRPr="007242EE" w:rsidRDefault="003702AD" w:rsidP="009D46E6">
      <w:pPr>
        <w:pStyle w:val="2"/>
        <w:numPr>
          <w:ilvl w:val="0"/>
          <w:numId w:val="12"/>
        </w:numPr>
      </w:pPr>
      <w:r w:rsidRPr="007242EE">
        <w:rPr>
          <w:rFonts w:hint="eastAsia"/>
        </w:rPr>
        <w:t>審查結果及合約履行</w:t>
      </w:r>
    </w:p>
    <w:p w14:paraId="0A56260C" w14:textId="5F0FFB8A" w:rsidR="001250CD" w:rsidRPr="00DF7039" w:rsidRDefault="006319A6" w:rsidP="001250CD">
      <w:pPr>
        <w:ind w:firstLine="480"/>
      </w:pPr>
      <w:r w:rsidRPr="007242EE">
        <w:rPr>
          <w:rFonts w:hint="eastAsia"/>
        </w:rPr>
        <w:t>專案辦公室</w:t>
      </w:r>
      <w:r w:rsidR="001250CD" w:rsidRPr="007242EE">
        <w:rPr>
          <w:rFonts w:hint="eastAsia"/>
        </w:rPr>
        <w:t>辦理審查作業，</w:t>
      </w:r>
      <w:r w:rsidRPr="007242EE">
        <w:rPr>
          <w:rFonts w:hint="eastAsia"/>
        </w:rPr>
        <w:t>將</w:t>
      </w:r>
      <w:r w:rsidR="001250CD" w:rsidRPr="007242EE">
        <w:rPr>
          <w:rFonts w:hint="eastAsia"/>
        </w:rPr>
        <w:t>邀集至少</w:t>
      </w:r>
      <w:r w:rsidR="001250CD" w:rsidRPr="007242EE">
        <w:rPr>
          <w:rFonts w:hint="eastAsia"/>
        </w:rPr>
        <w:t>5</w:t>
      </w:r>
      <w:r w:rsidR="001250CD" w:rsidRPr="007242EE">
        <w:rPr>
          <w:rFonts w:hint="eastAsia"/>
        </w:rPr>
        <w:t>位相關領域之專家學者及國衛院代表審查</w:t>
      </w:r>
      <w:r w:rsidR="00923630" w:rsidRPr="007242EE">
        <w:rPr>
          <w:rFonts w:hint="eastAsia"/>
        </w:rPr>
        <w:t>；</w:t>
      </w:r>
      <w:r w:rsidR="001250CD" w:rsidRPr="007242EE">
        <w:rPr>
          <w:rFonts w:hint="eastAsia"/>
        </w:rPr>
        <w:t>審查委員名單及審查作業經國衛院書面同意後執行審查，並依審查意見修正並</w:t>
      </w:r>
      <w:proofErr w:type="gramStart"/>
      <w:r w:rsidR="001250CD" w:rsidRPr="007242EE">
        <w:rPr>
          <w:rFonts w:hint="eastAsia"/>
        </w:rPr>
        <w:t>複</w:t>
      </w:r>
      <w:proofErr w:type="gramEnd"/>
      <w:r w:rsidR="001250CD" w:rsidRPr="007242EE">
        <w:rPr>
          <w:rFonts w:hint="eastAsia"/>
        </w:rPr>
        <w:t>審完成後始得定案，審查結果函報國衛</w:t>
      </w:r>
      <w:r w:rsidR="001250CD" w:rsidRPr="00DF7039">
        <w:rPr>
          <w:rFonts w:hint="eastAsia"/>
        </w:rPr>
        <w:t>院核備；審查重點包括</w:t>
      </w:r>
      <w:r w:rsidR="000E4045" w:rsidRPr="00DF7039">
        <w:rPr>
          <w:rFonts w:hint="eastAsia"/>
        </w:rPr>
        <w:t>照顧</w:t>
      </w:r>
      <w:r w:rsidR="001250CD" w:rsidRPr="00DF7039">
        <w:rPr>
          <w:rFonts w:hint="eastAsia"/>
        </w:rPr>
        <w:t>需求</w:t>
      </w:r>
      <w:r w:rsidR="000E4045" w:rsidRPr="00DF7039">
        <w:rPr>
          <w:rFonts w:hint="eastAsia"/>
        </w:rPr>
        <w:t>與導入產品</w:t>
      </w:r>
      <w:r w:rsidR="000E4045" w:rsidRPr="00DF7039">
        <w:rPr>
          <w:rFonts w:hint="eastAsia"/>
        </w:rPr>
        <w:t>/</w:t>
      </w:r>
      <w:r w:rsidR="000E4045" w:rsidRPr="00DF7039">
        <w:rPr>
          <w:rFonts w:hint="eastAsia"/>
        </w:rPr>
        <w:t>服務適用性評估</w:t>
      </w:r>
      <w:r w:rsidR="001250CD" w:rsidRPr="00DF7039">
        <w:rPr>
          <w:rFonts w:hint="eastAsia"/>
        </w:rPr>
        <w:t>、經費編列之合理性及配合資源、長期應用規劃、執行效益指標</w:t>
      </w:r>
      <w:r w:rsidR="000E4045" w:rsidRPr="00DF7039">
        <w:rPr>
          <w:rFonts w:hint="eastAsia"/>
        </w:rPr>
        <w:t>等</w:t>
      </w:r>
      <w:r w:rsidR="005E1559" w:rsidRPr="00DF7039">
        <w:rPr>
          <w:rFonts w:hint="eastAsia"/>
        </w:rPr>
        <w:t>。</w:t>
      </w:r>
    </w:p>
    <w:p w14:paraId="6A8C1F5A" w14:textId="50301474" w:rsidR="00DD26B7" w:rsidRPr="00DF7039" w:rsidRDefault="00DD26B7" w:rsidP="00DD26B7">
      <w:pPr>
        <w:pStyle w:val="af"/>
        <w:numPr>
          <w:ilvl w:val="0"/>
          <w:numId w:val="7"/>
        </w:numPr>
        <w:ind w:leftChars="0" w:firstLineChars="0"/>
      </w:pPr>
      <w:r w:rsidRPr="00DF7039">
        <w:rPr>
          <w:rFonts w:hint="eastAsia"/>
        </w:rPr>
        <w:t>計畫辦公室於</w:t>
      </w:r>
      <w:r w:rsidRPr="00DF7039">
        <w:rPr>
          <w:rFonts w:hint="eastAsia"/>
        </w:rPr>
        <w:t>9</w:t>
      </w:r>
      <w:r w:rsidRPr="00DF7039">
        <w:rPr>
          <w:rFonts w:hint="eastAsia"/>
        </w:rPr>
        <w:t>月</w:t>
      </w:r>
      <w:r w:rsidRPr="00DF7039">
        <w:rPr>
          <w:rFonts w:hint="eastAsia"/>
        </w:rPr>
        <w:t>30</w:t>
      </w:r>
      <w:r w:rsidRPr="00DF7039">
        <w:rPr>
          <w:rFonts w:hint="eastAsia"/>
        </w:rPr>
        <w:t>日前將導入計畫審查委員名單及審查作業提交國衛院同意；</w:t>
      </w:r>
    </w:p>
    <w:p w14:paraId="1C9BB64F" w14:textId="4440A82F" w:rsidR="00DD26B7" w:rsidRPr="007242EE" w:rsidRDefault="00DD26B7" w:rsidP="00DD26B7">
      <w:pPr>
        <w:pStyle w:val="af"/>
        <w:numPr>
          <w:ilvl w:val="0"/>
          <w:numId w:val="7"/>
        </w:numPr>
        <w:ind w:leftChars="0" w:firstLineChars="0"/>
      </w:pPr>
      <w:r w:rsidRPr="00DF7039">
        <w:rPr>
          <w:rFonts w:hint="eastAsia"/>
        </w:rPr>
        <w:t>計畫辦公室於</w:t>
      </w:r>
      <w:r w:rsidRPr="00DF7039">
        <w:rPr>
          <w:rFonts w:hint="eastAsia"/>
        </w:rPr>
        <w:t>11</w:t>
      </w:r>
      <w:r w:rsidRPr="00DF7039">
        <w:rPr>
          <w:rFonts w:hint="eastAsia"/>
        </w:rPr>
        <w:t>月</w:t>
      </w:r>
      <w:r w:rsidR="001524C6" w:rsidRPr="00DF7039">
        <w:rPr>
          <w:rFonts w:hint="eastAsia"/>
        </w:rPr>
        <w:t>29</w:t>
      </w:r>
      <w:r w:rsidRPr="00DF7039">
        <w:rPr>
          <w:rFonts w:hint="eastAsia"/>
        </w:rPr>
        <w:t>日前完成導入計畫審查</w:t>
      </w:r>
      <w:r w:rsidRPr="007242EE">
        <w:rPr>
          <w:rFonts w:hint="eastAsia"/>
        </w:rPr>
        <w:t>，</w:t>
      </w:r>
      <w:r w:rsidR="00FF792D" w:rsidRPr="007242EE">
        <w:rPr>
          <w:rFonts w:hint="eastAsia"/>
        </w:rPr>
        <w:t>擇優</w:t>
      </w:r>
      <w:r w:rsidRPr="007242EE">
        <w:rPr>
          <w:rFonts w:hint="eastAsia"/>
        </w:rPr>
        <w:t>補助</w:t>
      </w:r>
      <w:r w:rsidR="00C41611" w:rsidRPr="007242EE">
        <w:rPr>
          <w:rFonts w:hint="eastAsia"/>
        </w:rPr>
        <w:t>至多</w:t>
      </w:r>
      <w:r w:rsidR="007E1FF0" w:rsidRPr="007242EE">
        <w:rPr>
          <w:rFonts w:hint="eastAsia"/>
        </w:rPr>
        <w:t>12</w:t>
      </w:r>
      <w:r w:rsidR="00C41611" w:rsidRPr="007242EE">
        <w:rPr>
          <w:rFonts w:hint="eastAsia"/>
        </w:rPr>
        <w:t>家</w:t>
      </w:r>
      <w:r w:rsidRPr="007242EE">
        <w:rPr>
          <w:rFonts w:hint="eastAsia"/>
        </w:rPr>
        <w:t>照顧機構（得列備取至多</w:t>
      </w:r>
      <w:r w:rsidRPr="007242EE">
        <w:rPr>
          <w:rFonts w:hint="eastAsia"/>
        </w:rPr>
        <w:t>3</w:t>
      </w:r>
      <w:r w:rsidRPr="007242EE">
        <w:rPr>
          <w:rFonts w:hint="eastAsia"/>
        </w:rPr>
        <w:t>個），提交國衛院審查同意；</w:t>
      </w:r>
    </w:p>
    <w:p w14:paraId="58C3B3AB" w14:textId="4D48A789" w:rsidR="007013A8" w:rsidRPr="007242EE" w:rsidRDefault="007013A8" w:rsidP="008E4F46">
      <w:pPr>
        <w:pStyle w:val="af"/>
        <w:numPr>
          <w:ilvl w:val="0"/>
          <w:numId w:val="7"/>
        </w:numPr>
        <w:ind w:leftChars="0" w:firstLineChars="0"/>
      </w:pPr>
      <w:r w:rsidRPr="007242EE">
        <w:rPr>
          <w:rFonts w:hint="eastAsia"/>
        </w:rPr>
        <w:t>審查通過之導入計畫於</w:t>
      </w:r>
      <w:r w:rsidRPr="007242EE">
        <w:rPr>
          <w:rFonts w:hint="eastAsia"/>
        </w:rPr>
        <w:t>1</w:t>
      </w:r>
      <w:r w:rsidR="000E4045" w:rsidRPr="007242EE">
        <w:rPr>
          <w:rFonts w:hint="eastAsia"/>
        </w:rPr>
        <w:t>2</w:t>
      </w:r>
      <w:r w:rsidRPr="007242EE">
        <w:rPr>
          <w:rFonts w:hint="eastAsia"/>
        </w:rPr>
        <w:t>月</w:t>
      </w:r>
      <w:r w:rsidR="00C8472D" w:rsidRPr="007242EE">
        <w:rPr>
          <w:rFonts w:hint="eastAsia"/>
        </w:rPr>
        <w:t>20</w:t>
      </w:r>
      <w:r w:rsidRPr="007242EE">
        <w:rPr>
          <w:rFonts w:hint="eastAsia"/>
        </w:rPr>
        <w:t>日前與受補助照顧機構完成簽約</w:t>
      </w:r>
      <w:r w:rsidR="0037189A" w:rsidRPr="007242EE">
        <w:rPr>
          <w:rFonts w:hint="eastAsia"/>
        </w:rPr>
        <w:t>（契約書詳見</w:t>
      </w:r>
      <w:r w:rsidR="005C58BF" w:rsidRPr="007242EE">
        <w:rPr>
          <w:rFonts w:hint="eastAsia"/>
        </w:rPr>
        <w:t>附件</w:t>
      </w:r>
      <w:r w:rsidR="003319AA">
        <w:rPr>
          <w:rFonts w:hint="eastAsia"/>
        </w:rPr>
        <w:t>三</w:t>
      </w:r>
      <w:r w:rsidR="0037189A" w:rsidRPr="007242EE">
        <w:rPr>
          <w:rFonts w:hint="eastAsia"/>
        </w:rPr>
        <w:t>）</w:t>
      </w:r>
      <w:r w:rsidRPr="007242EE">
        <w:rPr>
          <w:rFonts w:hint="eastAsia"/>
        </w:rPr>
        <w:t>；執行計畫照顧機構應同意配合以下事項：</w:t>
      </w:r>
    </w:p>
    <w:p w14:paraId="66D080F5" w14:textId="1C5F7F15" w:rsidR="007013A8" w:rsidRPr="007242EE" w:rsidRDefault="007013A8" w:rsidP="008E4F46">
      <w:pPr>
        <w:pStyle w:val="af"/>
        <w:numPr>
          <w:ilvl w:val="2"/>
          <w:numId w:val="8"/>
        </w:numPr>
        <w:ind w:leftChars="0" w:firstLineChars="0"/>
      </w:pPr>
      <w:r w:rsidRPr="007242EE">
        <w:rPr>
          <w:rFonts w:hint="eastAsia"/>
        </w:rPr>
        <w:t>接受</w:t>
      </w:r>
      <w:r w:rsidR="00380004" w:rsidRPr="007242EE">
        <w:rPr>
          <w:rFonts w:hint="eastAsia"/>
        </w:rPr>
        <w:t>本計畫</w:t>
      </w:r>
      <w:r w:rsidR="009D46E6" w:rsidRPr="007242EE">
        <w:rPr>
          <w:rFonts w:hint="eastAsia"/>
        </w:rPr>
        <w:t>智慧照顧產品</w:t>
      </w:r>
      <w:r w:rsidR="000E4045" w:rsidRPr="007242EE">
        <w:rPr>
          <w:rFonts w:hint="eastAsia"/>
        </w:rPr>
        <w:t>/</w:t>
      </w:r>
      <w:r w:rsidR="000E4045" w:rsidRPr="007242EE">
        <w:rPr>
          <w:rFonts w:hint="eastAsia"/>
        </w:rPr>
        <w:t>服務媒合</w:t>
      </w:r>
      <w:r w:rsidRPr="007242EE">
        <w:rPr>
          <w:rFonts w:hint="eastAsia"/>
        </w:rPr>
        <w:t>輔導；</w:t>
      </w:r>
    </w:p>
    <w:p w14:paraId="67F02F09" w14:textId="57107814" w:rsidR="007013A8" w:rsidRPr="007242EE" w:rsidRDefault="007013A8" w:rsidP="008E4F46">
      <w:pPr>
        <w:pStyle w:val="af"/>
        <w:numPr>
          <w:ilvl w:val="2"/>
          <w:numId w:val="8"/>
        </w:numPr>
        <w:ind w:leftChars="0" w:firstLineChars="0"/>
      </w:pPr>
      <w:r w:rsidRPr="007242EE">
        <w:rPr>
          <w:rFonts w:hint="eastAsia"/>
        </w:rPr>
        <w:t>接受</w:t>
      </w:r>
      <w:r w:rsidR="00380004" w:rsidRPr="007242EE">
        <w:rPr>
          <w:rFonts w:hint="eastAsia"/>
        </w:rPr>
        <w:t>本計畫</w:t>
      </w:r>
      <w:r w:rsidR="00812D97" w:rsidRPr="007242EE">
        <w:rPr>
          <w:rFonts w:hint="eastAsia"/>
        </w:rPr>
        <w:t>共二輪</w:t>
      </w:r>
      <w:r w:rsidRPr="007242EE">
        <w:rPr>
          <w:rFonts w:hint="eastAsia"/>
        </w:rPr>
        <w:t>現場訪視輔導，提供相關使用狀況資料</w:t>
      </w:r>
      <w:r w:rsidR="00802BEA" w:rsidRPr="007242EE">
        <w:rPr>
          <w:rFonts w:hint="eastAsia"/>
        </w:rPr>
        <w:t>，並完成問卷回饋</w:t>
      </w:r>
      <w:r w:rsidRPr="007242EE">
        <w:rPr>
          <w:rFonts w:hint="eastAsia"/>
        </w:rPr>
        <w:t>；</w:t>
      </w:r>
    </w:p>
    <w:p w14:paraId="04496C07" w14:textId="5B662BC4" w:rsidR="007013A8" w:rsidRPr="007242EE" w:rsidRDefault="007013A8" w:rsidP="001F50F5">
      <w:pPr>
        <w:pStyle w:val="af"/>
        <w:numPr>
          <w:ilvl w:val="2"/>
          <w:numId w:val="8"/>
        </w:numPr>
        <w:ind w:leftChars="0" w:firstLineChars="0"/>
      </w:pPr>
      <w:r w:rsidRPr="007242EE">
        <w:rPr>
          <w:rFonts w:hint="eastAsia"/>
        </w:rPr>
        <w:t>期中成果口頭報告中分享</w:t>
      </w:r>
      <w:r w:rsidR="009D46E6" w:rsidRPr="007242EE">
        <w:rPr>
          <w:rFonts w:hint="eastAsia"/>
        </w:rPr>
        <w:t>智慧照顧產品</w:t>
      </w:r>
      <w:r w:rsidRPr="007242EE">
        <w:rPr>
          <w:rFonts w:hint="eastAsia"/>
        </w:rPr>
        <w:t>應用經驗</w:t>
      </w:r>
      <w:r w:rsidR="00FE750A">
        <w:rPr>
          <w:rFonts w:hint="eastAsia"/>
        </w:rPr>
        <w:t>，</w:t>
      </w:r>
      <w:r w:rsidR="00A67BCD" w:rsidRPr="007242EE">
        <w:rPr>
          <w:rFonts w:hint="eastAsia"/>
        </w:rPr>
        <w:t>含</w:t>
      </w:r>
      <w:r w:rsidR="00A67BCD" w:rsidRPr="007242EE">
        <w:t>1</w:t>
      </w:r>
      <w:r w:rsidR="00A67BCD" w:rsidRPr="007242EE">
        <w:rPr>
          <w:rFonts w:hint="eastAsia"/>
        </w:rPr>
        <w:t>分鐘以上機構提供日常照顧流程使用智慧照顧產品</w:t>
      </w:r>
      <w:r w:rsidR="00462BB7" w:rsidRPr="007242EE">
        <w:rPr>
          <w:rFonts w:hint="eastAsia"/>
        </w:rPr>
        <w:t>/</w:t>
      </w:r>
      <w:r w:rsidR="00A67BCD" w:rsidRPr="007242EE">
        <w:rPr>
          <w:rFonts w:hint="eastAsia"/>
        </w:rPr>
        <w:t>服務的影片</w:t>
      </w:r>
      <w:r w:rsidRPr="007242EE">
        <w:rPr>
          <w:rFonts w:hint="eastAsia"/>
        </w:rPr>
        <w:t>，並參與優良執行單位評選；</w:t>
      </w:r>
    </w:p>
    <w:p w14:paraId="0FC1F068" w14:textId="65851B8D" w:rsidR="007013A8" w:rsidRPr="007242EE" w:rsidRDefault="00923630" w:rsidP="00A67BCD">
      <w:pPr>
        <w:pStyle w:val="af"/>
        <w:numPr>
          <w:ilvl w:val="2"/>
          <w:numId w:val="8"/>
        </w:numPr>
        <w:ind w:leftChars="0" w:firstLineChars="0"/>
      </w:pPr>
      <w:r w:rsidRPr="007242EE">
        <w:rPr>
          <w:rFonts w:hint="eastAsia"/>
        </w:rPr>
        <w:t>期末繳交完整書面期末報告，</w:t>
      </w:r>
      <w:r w:rsidR="00A67BCD" w:rsidRPr="007242EE">
        <w:rPr>
          <w:rFonts w:hint="eastAsia"/>
        </w:rPr>
        <w:t>含</w:t>
      </w:r>
      <w:r w:rsidR="00A67BCD" w:rsidRPr="007242EE">
        <w:t>1</w:t>
      </w:r>
      <w:r w:rsidR="00A67BCD" w:rsidRPr="007242EE">
        <w:rPr>
          <w:rFonts w:hint="eastAsia"/>
        </w:rPr>
        <w:t>分鐘以上機構提供日常照顧流程使用智慧照顧產品</w:t>
      </w:r>
      <w:r w:rsidR="00462BB7" w:rsidRPr="007242EE">
        <w:rPr>
          <w:rFonts w:hint="eastAsia"/>
        </w:rPr>
        <w:t>/</w:t>
      </w:r>
      <w:r w:rsidR="00A67BCD" w:rsidRPr="007242EE">
        <w:rPr>
          <w:rFonts w:hint="eastAsia"/>
        </w:rPr>
        <w:t>服務的影片</w:t>
      </w:r>
      <w:r w:rsidR="007013A8" w:rsidRPr="007242EE">
        <w:rPr>
          <w:rFonts w:hint="eastAsia"/>
        </w:rPr>
        <w:t>。</w:t>
      </w:r>
    </w:p>
    <w:p w14:paraId="28DA9A88" w14:textId="6840EB76" w:rsidR="000E4045" w:rsidRPr="007242EE" w:rsidRDefault="007013A8" w:rsidP="004E3E3A">
      <w:pPr>
        <w:pStyle w:val="1"/>
        <w:pageBreakBefore/>
      </w:pPr>
      <w:r w:rsidRPr="007242EE">
        <w:rPr>
          <w:rFonts w:hint="eastAsia"/>
        </w:rPr>
        <w:lastRenderedPageBreak/>
        <w:t></w:t>
      </w:r>
      <w:r w:rsidR="005C58BF" w:rsidRPr="007242EE">
        <w:rPr>
          <w:rFonts w:hint="eastAsia"/>
        </w:rPr>
        <w:t>附件</w:t>
      </w:r>
      <w:r w:rsidR="003702AD" w:rsidRPr="007242EE">
        <w:rPr>
          <w:rFonts w:hint="eastAsia"/>
        </w:rPr>
        <w:t>一、</w:t>
      </w:r>
      <w:r w:rsidR="003B40F9" w:rsidRPr="007242EE">
        <w:rPr>
          <w:rFonts w:hint="eastAsia"/>
        </w:rPr>
        <w:t>「機構導入智慧科技應用於高齡照顧」</w:t>
      </w:r>
      <w:r w:rsidR="003702AD" w:rsidRPr="007242EE">
        <w:rPr>
          <w:rFonts w:hint="eastAsia"/>
        </w:rPr>
        <w:t>計畫書格式</w:t>
      </w:r>
    </w:p>
    <w:p w14:paraId="6775C923" w14:textId="6B2491BB" w:rsidR="00875591" w:rsidRPr="007242EE" w:rsidRDefault="000E4045" w:rsidP="00875591">
      <w:pPr>
        <w:ind w:firstLine="480"/>
      </w:pPr>
      <w:r w:rsidRPr="007242EE">
        <w:rPr>
          <w:rFonts w:hint="eastAsia"/>
        </w:rPr>
        <w:t>請就本計畫書格式撰寫內容，</w:t>
      </w:r>
      <w:proofErr w:type="gramStart"/>
      <w:r w:rsidRPr="007242EE">
        <w:rPr>
          <w:rFonts w:hint="eastAsia"/>
        </w:rPr>
        <w:t>計畫書總頁數</w:t>
      </w:r>
      <w:proofErr w:type="gramEnd"/>
      <w:r w:rsidRPr="007242EE">
        <w:rPr>
          <w:rFonts w:hint="eastAsia"/>
        </w:rPr>
        <w:t>須在</w:t>
      </w:r>
      <w:r w:rsidRPr="007242EE">
        <w:rPr>
          <w:rFonts w:hint="eastAsia"/>
        </w:rPr>
        <w:t>2</w:t>
      </w:r>
      <w:r w:rsidR="00A67BCD" w:rsidRPr="007242EE">
        <w:t>0</w:t>
      </w:r>
      <w:r w:rsidRPr="007242EE">
        <w:rPr>
          <w:rFonts w:hint="eastAsia"/>
        </w:rPr>
        <w:t>頁</w:t>
      </w:r>
      <w:proofErr w:type="gramStart"/>
      <w:r w:rsidRPr="007242EE">
        <w:rPr>
          <w:rFonts w:hint="eastAsia"/>
        </w:rPr>
        <w:t>以內</w:t>
      </w:r>
      <w:r w:rsidR="00D667C4" w:rsidRPr="007242EE">
        <w:rPr>
          <w:rFonts w:hint="eastAsia"/>
        </w:rPr>
        <w:t>（</w:t>
      </w:r>
      <w:proofErr w:type="gramEnd"/>
      <w:r w:rsidR="00DC6FD9" w:rsidRPr="007242EE">
        <w:rPr>
          <w:rFonts w:hint="eastAsia"/>
        </w:rPr>
        <w:t>不包含</w:t>
      </w:r>
      <w:r w:rsidR="005C58BF" w:rsidRPr="007242EE">
        <w:rPr>
          <w:rFonts w:hint="eastAsia"/>
        </w:rPr>
        <w:t>附件</w:t>
      </w:r>
      <w:r w:rsidR="006C07F8">
        <w:rPr>
          <w:rFonts w:hint="eastAsia"/>
        </w:rPr>
        <w:t>二</w:t>
      </w:r>
      <w:r w:rsidR="00541036" w:rsidRPr="007242EE">
        <w:rPr>
          <w:rFonts w:hint="eastAsia"/>
        </w:rPr>
        <w:t>問卷</w:t>
      </w:r>
      <w:r w:rsidR="00D667C4" w:rsidRPr="007242EE">
        <w:rPr>
          <w:rFonts w:hint="eastAsia"/>
        </w:rPr>
        <w:t>）</w:t>
      </w:r>
      <w:r w:rsidRPr="007242EE">
        <w:rPr>
          <w:rFonts w:hint="eastAsia"/>
        </w:rPr>
        <w:t>，超過</w:t>
      </w:r>
      <w:r w:rsidRPr="007242EE">
        <w:rPr>
          <w:rFonts w:hint="eastAsia"/>
        </w:rPr>
        <w:t>2</w:t>
      </w:r>
      <w:r w:rsidR="00A67BCD" w:rsidRPr="007242EE">
        <w:t>0</w:t>
      </w:r>
      <w:r w:rsidRPr="007242EE">
        <w:rPr>
          <w:rFonts w:hint="eastAsia"/>
        </w:rPr>
        <w:t>頁</w:t>
      </w:r>
      <w:r w:rsidR="00BE21C9" w:rsidRPr="007242EE">
        <w:rPr>
          <w:rFonts w:hint="eastAsia"/>
        </w:rPr>
        <w:t>或資料不完整</w:t>
      </w:r>
      <w:r w:rsidRPr="007242EE">
        <w:rPr>
          <w:rFonts w:hint="eastAsia"/>
        </w:rPr>
        <w:t>將不予收件。</w:t>
      </w:r>
    </w:p>
    <w:p w14:paraId="78540546" w14:textId="1072323E" w:rsidR="003133E1" w:rsidRPr="007242EE" w:rsidRDefault="003133E1" w:rsidP="00A67BCD">
      <w:pPr>
        <w:pStyle w:val="1"/>
        <w:keepNext w:val="0"/>
        <w:pageBreakBefore/>
        <w:jc w:val="both"/>
        <w:rPr>
          <w:sz w:val="28"/>
          <w:szCs w:val="48"/>
        </w:rPr>
      </w:pPr>
      <w:r w:rsidRPr="007242EE">
        <w:rPr>
          <w:rFonts w:hint="eastAsia"/>
          <w:sz w:val="28"/>
          <w:szCs w:val="48"/>
        </w:rPr>
        <w:lastRenderedPageBreak/>
        <w:t>國家衛生研究院「推動智慧科技應用於高齡照顧」機構導入計畫申請書</w:t>
      </w:r>
    </w:p>
    <w:tbl>
      <w:tblPr>
        <w:tblStyle w:val="af1"/>
        <w:tblW w:w="876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80"/>
        <w:gridCol w:w="1221"/>
        <w:gridCol w:w="839"/>
        <w:gridCol w:w="75"/>
        <w:gridCol w:w="528"/>
        <w:gridCol w:w="160"/>
        <w:gridCol w:w="508"/>
        <w:gridCol w:w="474"/>
        <w:gridCol w:w="168"/>
        <w:gridCol w:w="62"/>
        <w:gridCol w:w="548"/>
        <w:gridCol w:w="559"/>
        <w:gridCol w:w="88"/>
        <w:gridCol w:w="1078"/>
        <w:gridCol w:w="1078"/>
      </w:tblGrid>
      <w:tr w:rsidR="003266AB" w:rsidRPr="007242EE" w14:paraId="3765B383" w14:textId="77777777" w:rsidTr="00365684">
        <w:tc>
          <w:tcPr>
            <w:tcW w:w="8766" w:type="dxa"/>
            <w:gridSpan w:val="15"/>
            <w:tcBorders>
              <w:top w:val="single" w:sz="12" w:space="0" w:color="auto"/>
              <w:left w:val="single" w:sz="12" w:space="0" w:color="auto"/>
              <w:bottom w:val="single" w:sz="4" w:space="0" w:color="auto"/>
              <w:right w:val="single" w:sz="12" w:space="0" w:color="auto"/>
            </w:tcBorders>
          </w:tcPr>
          <w:p w14:paraId="0ABE08D6" w14:textId="00746B82" w:rsidR="003266AB" w:rsidRPr="007242EE" w:rsidRDefault="003266AB" w:rsidP="004C6022">
            <w:pPr>
              <w:pStyle w:val="3"/>
              <w:keepNext w:val="0"/>
              <w:widowControl w:val="0"/>
            </w:pPr>
            <w:r w:rsidRPr="007242EE">
              <w:rPr>
                <w:rFonts w:hint="eastAsia"/>
              </w:rPr>
              <w:t>1</w:t>
            </w:r>
            <w:r w:rsidRPr="007242EE">
              <w:t xml:space="preserve">. </w:t>
            </w:r>
            <w:r w:rsidRPr="007242EE">
              <w:rPr>
                <w:rFonts w:hint="eastAsia"/>
              </w:rPr>
              <w:t>機構基本資訊</w:t>
            </w:r>
            <w:r w:rsidR="00972F50" w:rsidRPr="007242EE">
              <w:rPr>
                <w:rFonts w:hint="eastAsia"/>
                <w:sz w:val="20"/>
                <w:szCs w:val="16"/>
              </w:rPr>
              <w:t>（請檢附法人登記或立案證書影本）</w:t>
            </w:r>
          </w:p>
        </w:tc>
      </w:tr>
      <w:tr w:rsidR="00972F50" w:rsidRPr="007242EE" w14:paraId="696EA4A8" w14:textId="77777777" w:rsidTr="00365684">
        <w:tc>
          <w:tcPr>
            <w:tcW w:w="1380" w:type="dxa"/>
            <w:tcBorders>
              <w:top w:val="single" w:sz="4" w:space="0" w:color="auto"/>
              <w:left w:val="single" w:sz="12" w:space="0" w:color="auto"/>
              <w:bottom w:val="single" w:sz="4" w:space="0" w:color="auto"/>
            </w:tcBorders>
          </w:tcPr>
          <w:p w14:paraId="60B39365" w14:textId="77777777" w:rsidR="00972F50" w:rsidRPr="007242EE" w:rsidRDefault="00972F50" w:rsidP="004C6022">
            <w:pPr>
              <w:pStyle w:val="10"/>
              <w:keepLines w:val="0"/>
              <w:widowControl w:val="0"/>
            </w:pPr>
            <w:r w:rsidRPr="007242EE">
              <w:rPr>
                <w:rFonts w:hint="eastAsia"/>
              </w:rPr>
              <w:t>機構名稱</w:t>
            </w:r>
          </w:p>
        </w:tc>
        <w:tc>
          <w:tcPr>
            <w:tcW w:w="3331" w:type="dxa"/>
            <w:gridSpan w:val="6"/>
            <w:tcBorders>
              <w:top w:val="single" w:sz="4" w:space="0" w:color="auto"/>
              <w:bottom w:val="single" w:sz="4" w:space="0" w:color="auto"/>
            </w:tcBorders>
          </w:tcPr>
          <w:p w14:paraId="097994FA" w14:textId="77777777" w:rsidR="00972F50" w:rsidRPr="007242EE" w:rsidRDefault="00972F50" w:rsidP="004C6022">
            <w:pPr>
              <w:pStyle w:val="10"/>
              <w:keepLines w:val="0"/>
              <w:widowControl w:val="0"/>
            </w:pPr>
          </w:p>
        </w:tc>
        <w:tc>
          <w:tcPr>
            <w:tcW w:w="1252" w:type="dxa"/>
            <w:gridSpan w:val="4"/>
            <w:tcBorders>
              <w:top w:val="single" w:sz="4" w:space="0" w:color="auto"/>
              <w:bottom w:val="single" w:sz="4" w:space="0" w:color="auto"/>
            </w:tcBorders>
          </w:tcPr>
          <w:p w14:paraId="1854F03F" w14:textId="77DBB73E" w:rsidR="00972F50" w:rsidRPr="007242EE" w:rsidRDefault="00972F50" w:rsidP="004C6022">
            <w:pPr>
              <w:pStyle w:val="10"/>
              <w:keepLines w:val="0"/>
              <w:widowControl w:val="0"/>
            </w:pPr>
            <w:r w:rsidRPr="007242EE">
              <w:t>負責人</w:t>
            </w:r>
          </w:p>
        </w:tc>
        <w:tc>
          <w:tcPr>
            <w:tcW w:w="2803" w:type="dxa"/>
            <w:gridSpan w:val="4"/>
            <w:tcBorders>
              <w:top w:val="single" w:sz="4" w:space="0" w:color="auto"/>
              <w:bottom w:val="single" w:sz="4" w:space="0" w:color="auto"/>
              <w:right w:val="single" w:sz="12" w:space="0" w:color="auto"/>
            </w:tcBorders>
          </w:tcPr>
          <w:p w14:paraId="53A48427" w14:textId="159B7F91" w:rsidR="00972F50" w:rsidRPr="007242EE" w:rsidRDefault="00972F50" w:rsidP="004C6022">
            <w:pPr>
              <w:pStyle w:val="10"/>
              <w:keepLines w:val="0"/>
              <w:widowControl w:val="0"/>
            </w:pPr>
          </w:p>
        </w:tc>
      </w:tr>
      <w:tr w:rsidR="00961ECD" w:rsidRPr="007242EE" w14:paraId="72CEEC69" w14:textId="77777777" w:rsidTr="00365684">
        <w:tc>
          <w:tcPr>
            <w:tcW w:w="1380" w:type="dxa"/>
            <w:tcBorders>
              <w:top w:val="single" w:sz="4" w:space="0" w:color="auto"/>
              <w:left w:val="single" w:sz="12" w:space="0" w:color="auto"/>
              <w:bottom w:val="single" w:sz="4" w:space="0" w:color="auto"/>
            </w:tcBorders>
          </w:tcPr>
          <w:p w14:paraId="69B00461" w14:textId="77777777" w:rsidR="00961ECD" w:rsidRPr="007242EE" w:rsidRDefault="00961ECD" w:rsidP="004C6022">
            <w:pPr>
              <w:pStyle w:val="10"/>
              <w:keepLines w:val="0"/>
              <w:widowControl w:val="0"/>
            </w:pPr>
            <w:r w:rsidRPr="007242EE">
              <w:rPr>
                <w:rFonts w:hint="eastAsia"/>
              </w:rPr>
              <w:t>機構類別</w:t>
            </w:r>
          </w:p>
        </w:tc>
        <w:tc>
          <w:tcPr>
            <w:tcW w:w="2135" w:type="dxa"/>
            <w:gridSpan w:val="3"/>
            <w:tcBorders>
              <w:top w:val="single" w:sz="4" w:space="0" w:color="auto"/>
              <w:bottom w:val="single" w:sz="4" w:space="0" w:color="auto"/>
            </w:tcBorders>
          </w:tcPr>
          <w:p w14:paraId="4263D28A" w14:textId="2013395D" w:rsidR="00961ECD" w:rsidRPr="007242EE" w:rsidRDefault="00961ECD" w:rsidP="004C6022">
            <w:pPr>
              <w:pStyle w:val="10"/>
              <w:keepLines w:val="0"/>
              <w:widowControl w:val="0"/>
            </w:pPr>
            <w:r w:rsidRPr="007242EE">
              <w:rPr>
                <w:rFonts w:hint="eastAsia"/>
              </w:rPr>
              <w:sym w:font="Wingdings" w:char="F0A8"/>
            </w:r>
            <w:r w:rsidRPr="007242EE">
              <w:rPr>
                <w:rFonts w:hint="eastAsia"/>
              </w:rPr>
              <w:t>日照中心</w:t>
            </w:r>
          </w:p>
        </w:tc>
        <w:tc>
          <w:tcPr>
            <w:tcW w:w="2448" w:type="dxa"/>
            <w:gridSpan w:val="7"/>
            <w:tcBorders>
              <w:top w:val="single" w:sz="4" w:space="0" w:color="auto"/>
              <w:bottom w:val="single" w:sz="4" w:space="0" w:color="auto"/>
            </w:tcBorders>
          </w:tcPr>
          <w:p w14:paraId="0A90CA42" w14:textId="6DFA02B7" w:rsidR="00961ECD" w:rsidRPr="007242EE" w:rsidRDefault="00961ECD" w:rsidP="004C6022">
            <w:pPr>
              <w:pStyle w:val="10"/>
              <w:keepLines w:val="0"/>
              <w:widowControl w:val="0"/>
            </w:pPr>
            <w:r w:rsidRPr="007242EE">
              <w:rPr>
                <w:rFonts w:hint="eastAsia"/>
              </w:rPr>
              <w:sym w:font="Wingdings" w:char="F0A8"/>
            </w:r>
            <w:r w:rsidRPr="007242EE">
              <w:rPr>
                <w:rFonts w:hint="eastAsia"/>
              </w:rPr>
              <w:t>小規模多機能</w:t>
            </w:r>
          </w:p>
        </w:tc>
        <w:tc>
          <w:tcPr>
            <w:tcW w:w="2803" w:type="dxa"/>
            <w:gridSpan w:val="4"/>
            <w:tcBorders>
              <w:top w:val="single" w:sz="4" w:space="0" w:color="auto"/>
              <w:bottom w:val="single" w:sz="4" w:space="0" w:color="auto"/>
              <w:right w:val="single" w:sz="12" w:space="0" w:color="auto"/>
            </w:tcBorders>
          </w:tcPr>
          <w:p w14:paraId="54AFAEBA" w14:textId="1C8C648D" w:rsidR="00961ECD" w:rsidRPr="007242EE" w:rsidRDefault="00961ECD" w:rsidP="004C6022">
            <w:pPr>
              <w:pStyle w:val="10"/>
              <w:keepLines w:val="0"/>
              <w:widowControl w:val="0"/>
            </w:pPr>
            <w:r w:rsidRPr="007242EE">
              <w:rPr>
                <w:rFonts w:hint="eastAsia"/>
              </w:rPr>
              <w:sym w:font="Wingdings" w:char="F0A8"/>
            </w:r>
            <w:r w:rsidRPr="007242EE">
              <w:rPr>
                <w:rFonts w:hint="eastAsia"/>
              </w:rPr>
              <w:t>住宿型照顧機構</w:t>
            </w:r>
          </w:p>
        </w:tc>
      </w:tr>
      <w:tr w:rsidR="001D47F3" w:rsidRPr="007242EE" w14:paraId="32657FD7" w14:textId="77777777" w:rsidTr="00365684">
        <w:tc>
          <w:tcPr>
            <w:tcW w:w="1380" w:type="dxa"/>
            <w:tcBorders>
              <w:top w:val="single" w:sz="4" w:space="0" w:color="auto"/>
              <w:left w:val="single" w:sz="12" w:space="0" w:color="auto"/>
              <w:bottom w:val="single" w:sz="4" w:space="0" w:color="auto"/>
            </w:tcBorders>
          </w:tcPr>
          <w:p w14:paraId="74BF817E" w14:textId="35280FDB" w:rsidR="001D47F3" w:rsidRPr="007242EE" w:rsidRDefault="001D47F3" w:rsidP="004C6022">
            <w:pPr>
              <w:pStyle w:val="10"/>
              <w:keepLines w:val="0"/>
              <w:widowControl w:val="0"/>
            </w:pPr>
            <w:r w:rsidRPr="007242EE">
              <w:rPr>
                <w:rFonts w:hint="eastAsia"/>
              </w:rPr>
              <w:t>地址</w:t>
            </w:r>
          </w:p>
        </w:tc>
        <w:tc>
          <w:tcPr>
            <w:tcW w:w="7386" w:type="dxa"/>
            <w:gridSpan w:val="14"/>
            <w:tcBorders>
              <w:top w:val="single" w:sz="4" w:space="0" w:color="auto"/>
              <w:bottom w:val="single" w:sz="4" w:space="0" w:color="auto"/>
              <w:right w:val="single" w:sz="12" w:space="0" w:color="auto"/>
            </w:tcBorders>
          </w:tcPr>
          <w:p w14:paraId="075065FE" w14:textId="0A12226E" w:rsidR="001D47F3" w:rsidRPr="007242EE" w:rsidRDefault="001D47F3" w:rsidP="004C6022">
            <w:pPr>
              <w:pStyle w:val="10"/>
              <w:keepLines w:val="0"/>
              <w:widowControl w:val="0"/>
            </w:pPr>
          </w:p>
        </w:tc>
      </w:tr>
      <w:tr w:rsidR="00386B78" w:rsidRPr="007242EE" w14:paraId="2A1FD23C" w14:textId="77777777" w:rsidTr="00365684">
        <w:tc>
          <w:tcPr>
            <w:tcW w:w="1380" w:type="dxa"/>
            <w:tcBorders>
              <w:top w:val="single" w:sz="4" w:space="0" w:color="auto"/>
              <w:left w:val="single" w:sz="12" w:space="0" w:color="auto"/>
              <w:bottom w:val="single" w:sz="4" w:space="0" w:color="auto"/>
            </w:tcBorders>
          </w:tcPr>
          <w:p w14:paraId="7DB7E0C7" w14:textId="77777777" w:rsidR="001D47F3" w:rsidRPr="007242EE" w:rsidRDefault="001D47F3" w:rsidP="004C6022">
            <w:pPr>
              <w:pStyle w:val="10"/>
              <w:keepLines w:val="0"/>
              <w:widowControl w:val="0"/>
            </w:pPr>
            <w:r w:rsidRPr="007242EE">
              <w:rPr>
                <w:rFonts w:hint="eastAsia"/>
              </w:rPr>
              <w:t>聯絡人</w:t>
            </w:r>
          </w:p>
        </w:tc>
        <w:tc>
          <w:tcPr>
            <w:tcW w:w="1221" w:type="dxa"/>
            <w:tcBorders>
              <w:top w:val="single" w:sz="4" w:space="0" w:color="auto"/>
              <w:bottom w:val="single" w:sz="4" w:space="0" w:color="auto"/>
            </w:tcBorders>
          </w:tcPr>
          <w:p w14:paraId="12371BB8" w14:textId="77777777" w:rsidR="001D47F3" w:rsidRPr="007242EE" w:rsidRDefault="001D47F3" w:rsidP="004C6022">
            <w:pPr>
              <w:pStyle w:val="10"/>
              <w:keepLines w:val="0"/>
              <w:widowControl w:val="0"/>
            </w:pPr>
          </w:p>
        </w:tc>
        <w:tc>
          <w:tcPr>
            <w:tcW w:w="839" w:type="dxa"/>
            <w:tcBorders>
              <w:top w:val="single" w:sz="4" w:space="0" w:color="auto"/>
              <w:bottom w:val="single" w:sz="4" w:space="0" w:color="auto"/>
            </w:tcBorders>
          </w:tcPr>
          <w:p w14:paraId="672F2B32" w14:textId="45DA1C79" w:rsidR="001D47F3" w:rsidRPr="007242EE" w:rsidRDefault="001D47F3" w:rsidP="004C6022">
            <w:pPr>
              <w:pStyle w:val="10"/>
              <w:keepLines w:val="0"/>
              <w:widowControl w:val="0"/>
            </w:pPr>
            <w:r w:rsidRPr="007242EE">
              <w:rPr>
                <w:rFonts w:hint="eastAsia"/>
              </w:rPr>
              <w:t>電話</w:t>
            </w:r>
          </w:p>
        </w:tc>
        <w:tc>
          <w:tcPr>
            <w:tcW w:w="1913" w:type="dxa"/>
            <w:gridSpan w:val="6"/>
            <w:tcBorders>
              <w:top w:val="single" w:sz="4" w:space="0" w:color="auto"/>
              <w:bottom w:val="single" w:sz="4" w:space="0" w:color="auto"/>
            </w:tcBorders>
          </w:tcPr>
          <w:p w14:paraId="179916B3" w14:textId="77777777" w:rsidR="001D47F3" w:rsidRPr="007242EE" w:rsidRDefault="001D47F3" w:rsidP="004C6022">
            <w:pPr>
              <w:pStyle w:val="10"/>
              <w:keepLines w:val="0"/>
              <w:widowControl w:val="0"/>
            </w:pPr>
          </w:p>
        </w:tc>
        <w:tc>
          <w:tcPr>
            <w:tcW w:w="1169" w:type="dxa"/>
            <w:gridSpan w:val="3"/>
            <w:tcBorders>
              <w:top w:val="single" w:sz="4" w:space="0" w:color="auto"/>
              <w:bottom w:val="single" w:sz="4" w:space="0" w:color="auto"/>
            </w:tcBorders>
          </w:tcPr>
          <w:p w14:paraId="67089C54" w14:textId="4A296AC7" w:rsidR="001D47F3" w:rsidRPr="007242EE" w:rsidRDefault="001D47F3" w:rsidP="004C6022">
            <w:pPr>
              <w:pStyle w:val="10"/>
              <w:keepLines w:val="0"/>
              <w:widowControl w:val="0"/>
            </w:pPr>
            <w:r w:rsidRPr="007242EE">
              <w:rPr>
                <w:rFonts w:hint="eastAsia"/>
              </w:rPr>
              <w:t>Em</w:t>
            </w:r>
            <w:r w:rsidRPr="007242EE">
              <w:t>ail</w:t>
            </w:r>
          </w:p>
        </w:tc>
        <w:tc>
          <w:tcPr>
            <w:tcW w:w="2244" w:type="dxa"/>
            <w:gridSpan w:val="3"/>
            <w:tcBorders>
              <w:top w:val="single" w:sz="4" w:space="0" w:color="auto"/>
              <w:bottom w:val="single" w:sz="4" w:space="0" w:color="auto"/>
              <w:right w:val="single" w:sz="12" w:space="0" w:color="auto"/>
            </w:tcBorders>
          </w:tcPr>
          <w:p w14:paraId="109E75F4" w14:textId="068A2B9D" w:rsidR="001D47F3" w:rsidRPr="007242EE" w:rsidRDefault="001D47F3" w:rsidP="004C6022">
            <w:pPr>
              <w:pStyle w:val="10"/>
              <w:keepLines w:val="0"/>
              <w:widowControl w:val="0"/>
            </w:pPr>
          </w:p>
        </w:tc>
      </w:tr>
      <w:tr w:rsidR="00CF3B25" w:rsidRPr="007242EE" w14:paraId="1DB34B6A" w14:textId="77777777" w:rsidTr="00365684">
        <w:tc>
          <w:tcPr>
            <w:tcW w:w="4203" w:type="dxa"/>
            <w:gridSpan w:val="6"/>
            <w:tcBorders>
              <w:top w:val="single" w:sz="4" w:space="0" w:color="auto"/>
              <w:left w:val="single" w:sz="12" w:space="0" w:color="auto"/>
              <w:bottom w:val="single" w:sz="4" w:space="0" w:color="auto"/>
            </w:tcBorders>
          </w:tcPr>
          <w:p w14:paraId="694078EF" w14:textId="0FD74F00" w:rsidR="00CF3B25" w:rsidRPr="00DF7039" w:rsidRDefault="00DB2984" w:rsidP="00864593">
            <w:pPr>
              <w:pStyle w:val="10"/>
              <w:keepLines w:val="0"/>
              <w:widowControl w:val="0"/>
              <w:jc w:val="left"/>
            </w:pPr>
            <w:r w:rsidRPr="00DF7039">
              <w:rPr>
                <w:rFonts w:hint="eastAsia"/>
              </w:rPr>
              <w:t>是否</w:t>
            </w:r>
            <w:r w:rsidR="00CF3B25" w:rsidRPr="00DF7039">
              <w:rPr>
                <w:rFonts w:hint="eastAsia"/>
              </w:rPr>
              <w:t>為首次</w:t>
            </w:r>
            <w:r w:rsidR="003B41D6" w:rsidRPr="00DF7039">
              <w:rPr>
                <w:rFonts w:hint="eastAsia"/>
              </w:rPr>
              <w:t>導入</w:t>
            </w:r>
            <w:r w:rsidR="00CF3B25" w:rsidRPr="00DF7039">
              <w:rPr>
                <w:rFonts w:hint="eastAsia"/>
              </w:rPr>
              <w:t>智慧科技產品</w:t>
            </w:r>
            <w:r w:rsidR="00CF3B25" w:rsidRPr="00DF7039">
              <w:rPr>
                <w:rFonts w:hint="eastAsia"/>
              </w:rPr>
              <w:t>/</w:t>
            </w:r>
            <w:r w:rsidR="00CF3B25" w:rsidRPr="00DF7039">
              <w:rPr>
                <w:rFonts w:hint="eastAsia"/>
              </w:rPr>
              <w:t>服務</w:t>
            </w:r>
          </w:p>
        </w:tc>
        <w:tc>
          <w:tcPr>
            <w:tcW w:w="4563" w:type="dxa"/>
            <w:gridSpan w:val="9"/>
            <w:tcBorders>
              <w:top w:val="single" w:sz="4" w:space="0" w:color="auto"/>
              <w:bottom w:val="single" w:sz="4" w:space="0" w:color="auto"/>
              <w:right w:val="single" w:sz="12" w:space="0" w:color="auto"/>
            </w:tcBorders>
          </w:tcPr>
          <w:p w14:paraId="32024F91" w14:textId="46D195F5" w:rsidR="00CF3B25" w:rsidRPr="00DF7039" w:rsidRDefault="00CF3B25" w:rsidP="00864593">
            <w:pPr>
              <w:pStyle w:val="10"/>
              <w:keepLines w:val="0"/>
              <w:widowControl w:val="0"/>
              <w:jc w:val="left"/>
            </w:pPr>
            <w:r w:rsidRPr="00DF7039">
              <w:rPr>
                <w:rFonts w:hint="eastAsia"/>
              </w:rPr>
              <w:sym w:font="Wingdings" w:char="F0A8"/>
            </w:r>
            <w:r w:rsidRPr="00DF7039">
              <w:rPr>
                <w:rFonts w:hint="eastAsia"/>
              </w:rPr>
              <w:t xml:space="preserve">是　</w:t>
            </w:r>
            <w:proofErr w:type="gramStart"/>
            <w:r w:rsidRPr="00DF7039">
              <w:rPr>
                <w:rFonts w:hint="eastAsia"/>
              </w:rPr>
              <w:sym w:font="Wingdings" w:char="F0A8"/>
            </w:r>
            <w:proofErr w:type="gramEnd"/>
            <w:r w:rsidRPr="00DF7039">
              <w:rPr>
                <w:rFonts w:hint="eastAsia"/>
              </w:rPr>
              <w:t>否</w:t>
            </w:r>
          </w:p>
        </w:tc>
      </w:tr>
      <w:tr w:rsidR="00864593" w:rsidRPr="007242EE" w14:paraId="43E25174" w14:textId="77777777" w:rsidTr="00365684">
        <w:tc>
          <w:tcPr>
            <w:tcW w:w="8766" w:type="dxa"/>
            <w:gridSpan w:val="15"/>
            <w:tcBorders>
              <w:top w:val="single" w:sz="4" w:space="0" w:color="auto"/>
              <w:left w:val="single" w:sz="12" w:space="0" w:color="auto"/>
              <w:bottom w:val="single" w:sz="4" w:space="0" w:color="auto"/>
              <w:right w:val="single" w:sz="12" w:space="0" w:color="auto"/>
            </w:tcBorders>
          </w:tcPr>
          <w:p w14:paraId="04A187C5" w14:textId="46C4DFBA" w:rsidR="00864593" w:rsidRPr="007242EE" w:rsidRDefault="00864593" w:rsidP="00864593">
            <w:pPr>
              <w:pStyle w:val="3"/>
              <w:keepNext w:val="0"/>
              <w:widowControl w:val="0"/>
              <w:jc w:val="center"/>
            </w:pPr>
            <w:r w:rsidRPr="007242EE">
              <w:rPr>
                <w:rFonts w:hint="eastAsia"/>
              </w:rPr>
              <w:t>機構簡介</w:t>
            </w:r>
          </w:p>
        </w:tc>
      </w:tr>
      <w:tr w:rsidR="00864593" w:rsidRPr="007242EE" w14:paraId="0F8FAA27" w14:textId="77777777" w:rsidTr="00365684">
        <w:tc>
          <w:tcPr>
            <w:tcW w:w="8766" w:type="dxa"/>
            <w:gridSpan w:val="15"/>
            <w:tcBorders>
              <w:top w:val="single" w:sz="4" w:space="0" w:color="auto"/>
              <w:left w:val="single" w:sz="12" w:space="0" w:color="auto"/>
              <w:bottom w:val="single" w:sz="12" w:space="0" w:color="auto"/>
              <w:right w:val="single" w:sz="12" w:space="0" w:color="auto"/>
            </w:tcBorders>
          </w:tcPr>
          <w:p w14:paraId="54E51D74" w14:textId="77777777" w:rsidR="00864593" w:rsidRPr="007242EE" w:rsidRDefault="00864593" w:rsidP="00864593">
            <w:pPr>
              <w:pStyle w:val="4"/>
              <w:keepNext w:val="0"/>
              <w:widowControl w:val="0"/>
              <w:numPr>
                <w:ilvl w:val="0"/>
                <w:numId w:val="13"/>
              </w:numPr>
            </w:pPr>
            <w:bookmarkStart w:id="0" w:name="_Hlk112833594"/>
            <w:r w:rsidRPr="007242EE">
              <w:rPr>
                <w:rFonts w:hint="eastAsia"/>
              </w:rPr>
              <w:t>機構設立時間：</w:t>
            </w:r>
          </w:p>
          <w:p w14:paraId="6339C2FC" w14:textId="77777777" w:rsidR="00864593" w:rsidRPr="007242EE" w:rsidRDefault="00864593" w:rsidP="00864593">
            <w:pPr>
              <w:pStyle w:val="4"/>
              <w:keepNext w:val="0"/>
              <w:widowControl w:val="0"/>
              <w:ind w:left="480"/>
            </w:pPr>
          </w:p>
          <w:p w14:paraId="43E4D3F2" w14:textId="74A7C4E7" w:rsidR="00864593" w:rsidRPr="007242EE" w:rsidRDefault="00864593" w:rsidP="00864593">
            <w:pPr>
              <w:pStyle w:val="4"/>
              <w:keepNext w:val="0"/>
              <w:widowControl w:val="0"/>
              <w:numPr>
                <w:ilvl w:val="0"/>
                <w:numId w:val="13"/>
              </w:numPr>
            </w:pPr>
            <w:r w:rsidRPr="007242EE">
              <w:rPr>
                <w:rFonts w:hint="eastAsia"/>
              </w:rPr>
              <w:t>服務對象：</w:t>
            </w:r>
          </w:p>
          <w:p w14:paraId="4602AD19" w14:textId="3CA3CDD2" w:rsidR="00864593" w:rsidRPr="007242EE" w:rsidRDefault="00864593" w:rsidP="00864593">
            <w:pPr>
              <w:widowControl w:val="0"/>
              <w:ind w:firstLine="480"/>
            </w:pPr>
          </w:p>
          <w:p w14:paraId="7BC6CF30" w14:textId="77777777" w:rsidR="00864593" w:rsidRPr="007242EE" w:rsidRDefault="00864593" w:rsidP="00864593">
            <w:pPr>
              <w:widowControl w:val="0"/>
              <w:ind w:firstLine="480"/>
            </w:pPr>
          </w:p>
          <w:p w14:paraId="731BC222" w14:textId="37D6E5BB" w:rsidR="00864593" w:rsidRPr="007242EE" w:rsidRDefault="00864593" w:rsidP="00864593">
            <w:pPr>
              <w:widowControl w:val="0"/>
              <w:ind w:firstLine="480"/>
            </w:pPr>
          </w:p>
          <w:p w14:paraId="03551A43" w14:textId="00C5F989" w:rsidR="00864593" w:rsidRPr="007242EE" w:rsidRDefault="00864593" w:rsidP="00864593">
            <w:pPr>
              <w:pStyle w:val="4"/>
              <w:keepNext w:val="0"/>
              <w:widowControl w:val="0"/>
              <w:numPr>
                <w:ilvl w:val="0"/>
                <w:numId w:val="13"/>
              </w:numPr>
            </w:pPr>
            <w:r w:rsidRPr="007242EE">
              <w:rPr>
                <w:rFonts w:hint="eastAsia"/>
              </w:rPr>
              <w:t>服務內容：</w:t>
            </w:r>
          </w:p>
          <w:p w14:paraId="1C122FF1" w14:textId="64724764" w:rsidR="00864593" w:rsidRPr="007242EE" w:rsidRDefault="00864593" w:rsidP="00864593">
            <w:pPr>
              <w:widowControl w:val="0"/>
              <w:ind w:firstLine="480"/>
            </w:pPr>
          </w:p>
          <w:p w14:paraId="75251DE4" w14:textId="77777777" w:rsidR="00864593" w:rsidRPr="007242EE" w:rsidRDefault="00864593" w:rsidP="00864593">
            <w:pPr>
              <w:widowControl w:val="0"/>
              <w:ind w:firstLine="480"/>
            </w:pPr>
          </w:p>
          <w:p w14:paraId="0F29C117" w14:textId="4FE14933" w:rsidR="00864593" w:rsidRPr="007242EE" w:rsidRDefault="00864593" w:rsidP="00864593">
            <w:pPr>
              <w:widowControl w:val="0"/>
              <w:ind w:firstLine="480"/>
            </w:pPr>
          </w:p>
          <w:p w14:paraId="34AC3620" w14:textId="2BBA54F5" w:rsidR="00864593" w:rsidRPr="007242EE" w:rsidRDefault="00864593" w:rsidP="00864593">
            <w:pPr>
              <w:pStyle w:val="4"/>
              <w:keepNext w:val="0"/>
              <w:widowControl w:val="0"/>
              <w:numPr>
                <w:ilvl w:val="0"/>
                <w:numId w:val="10"/>
              </w:numPr>
              <w:spacing w:before="0" w:beforeAutospacing="0" w:after="0" w:afterAutospacing="0" w:line="380" w:lineRule="exact"/>
              <w:ind w:left="310" w:hanging="310"/>
            </w:pPr>
            <w:r w:rsidRPr="007242EE">
              <w:rPr>
                <w:rFonts w:hint="eastAsia"/>
              </w:rPr>
              <w:t>機構現況簡述（含空間、設施、人員、照顧長者人數等，必要時以照片呈現）</w:t>
            </w:r>
            <w:bookmarkEnd w:id="0"/>
          </w:p>
          <w:p w14:paraId="280D93F0" w14:textId="77777777" w:rsidR="00864593" w:rsidRPr="007242EE" w:rsidRDefault="00864593" w:rsidP="00864593">
            <w:pPr>
              <w:widowControl w:val="0"/>
              <w:ind w:firstLine="480"/>
            </w:pPr>
          </w:p>
          <w:p w14:paraId="08633F27" w14:textId="77777777" w:rsidR="00864593" w:rsidRPr="007242EE" w:rsidRDefault="00864593" w:rsidP="00864593">
            <w:pPr>
              <w:widowControl w:val="0"/>
              <w:ind w:firstLine="480"/>
            </w:pPr>
          </w:p>
          <w:p w14:paraId="10AB2252" w14:textId="77777777" w:rsidR="00864593" w:rsidRPr="007242EE" w:rsidRDefault="00864593" w:rsidP="00864593">
            <w:pPr>
              <w:widowControl w:val="0"/>
              <w:ind w:firstLine="480"/>
            </w:pPr>
          </w:p>
          <w:p w14:paraId="40476F8F" w14:textId="0E2D0FA3" w:rsidR="00864593" w:rsidRPr="007242EE" w:rsidRDefault="00864593" w:rsidP="00864593">
            <w:pPr>
              <w:widowControl w:val="0"/>
              <w:ind w:firstLine="480"/>
            </w:pPr>
          </w:p>
        </w:tc>
      </w:tr>
      <w:tr w:rsidR="00864593" w:rsidRPr="007242EE" w14:paraId="7FDD5025" w14:textId="77777777" w:rsidTr="00ED0255">
        <w:tc>
          <w:tcPr>
            <w:tcW w:w="8766" w:type="dxa"/>
            <w:gridSpan w:val="15"/>
            <w:tcBorders>
              <w:top w:val="single" w:sz="12" w:space="0" w:color="auto"/>
              <w:left w:val="single" w:sz="12" w:space="0" w:color="auto"/>
              <w:bottom w:val="single" w:sz="4" w:space="0" w:color="auto"/>
              <w:right w:val="single" w:sz="12" w:space="0" w:color="auto"/>
            </w:tcBorders>
          </w:tcPr>
          <w:p w14:paraId="3009B7CF" w14:textId="0BBE153A" w:rsidR="00864593" w:rsidRPr="007242EE" w:rsidRDefault="00864593" w:rsidP="00864593">
            <w:pPr>
              <w:pStyle w:val="3"/>
              <w:keepNext w:val="0"/>
              <w:pageBreakBefore/>
              <w:widowControl w:val="0"/>
            </w:pPr>
            <w:r w:rsidRPr="007242EE">
              <w:lastRenderedPageBreak/>
              <w:t xml:space="preserve">2. </w:t>
            </w:r>
            <w:r w:rsidRPr="007242EE">
              <w:rPr>
                <w:rFonts w:hint="eastAsia"/>
              </w:rPr>
              <w:t>智慧科技高齡照顧產品應用主題與應用情境</w:t>
            </w:r>
          </w:p>
        </w:tc>
      </w:tr>
      <w:tr w:rsidR="00864593" w:rsidRPr="007242EE" w14:paraId="2063BE24" w14:textId="77777777" w:rsidTr="00ED0255">
        <w:tc>
          <w:tcPr>
            <w:tcW w:w="1380" w:type="dxa"/>
            <w:vMerge w:val="restart"/>
            <w:tcBorders>
              <w:top w:val="single" w:sz="4" w:space="0" w:color="auto"/>
              <w:left w:val="single" w:sz="12" w:space="0" w:color="auto"/>
              <w:bottom w:val="single" w:sz="4" w:space="0" w:color="auto"/>
              <w:right w:val="single" w:sz="4" w:space="0" w:color="auto"/>
            </w:tcBorders>
          </w:tcPr>
          <w:p w14:paraId="2652A8C8" w14:textId="12A0F4DE" w:rsidR="00864593" w:rsidRPr="007242EE" w:rsidRDefault="00864593" w:rsidP="00864593">
            <w:pPr>
              <w:pStyle w:val="10"/>
              <w:keepLines w:val="0"/>
              <w:widowControl w:val="0"/>
              <w:jc w:val="left"/>
            </w:pPr>
            <w:r w:rsidRPr="007242EE">
              <w:rPr>
                <w:rFonts w:hint="eastAsia"/>
              </w:rPr>
              <w:t>應用主題</w:t>
            </w:r>
          </w:p>
        </w:tc>
        <w:tc>
          <w:tcPr>
            <w:tcW w:w="7386" w:type="dxa"/>
            <w:gridSpan w:val="14"/>
            <w:tcBorders>
              <w:top w:val="single" w:sz="4" w:space="0" w:color="auto"/>
              <w:left w:val="single" w:sz="4" w:space="0" w:color="auto"/>
              <w:bottom w:val="single" w:sz="4" w:space="0" w:color="auto"/>
              <w:right w:val="single" w:sz="12" w:space="0" w:color="auto"/>
            </w:tcBorders>
          </w:tcPr>
          <w:p w14:paraId="12B76328" w14:textId="41BD4839" w:rsidR="00864593" w:rsidRPr="007242EE" w:rsidRDefault="00864593" w:rsidP="00864593">
            <w:pPr>
              <w:pStyle w:val="10"/>
              <w:keepLines w:val="0"/>
              <w:widowControl w:val="0"/>
              <w:jc w:val="left"/>
            </w:pPr>
            <w:r w:rsidRPr="007242EE">
              <w:rPr>
                <w:rFonts w:hint="eastAsia"/>
              </w:rPr>
              <w:sym w:font="Wingdings" w:char="F0A8"/>
            </w:r>
            <w:r w:rsidRPr="007242EE">
              <w:rPr>
                <w:rFonts w:hint="eastAsia"/>
              </w:rPr>
              <w:t>長者生活及照顧應用（如臥床、移位、壓傷、用藥管理等）</w:t>
            </w:r>
          </w:p>
        </w:tc>
      </w:tr>
      <w:tr w:rsidR="00864593" w:rsidRPr="007242EE" w14:paraId="679A1553" w14:textId="77777777" w:rsidTr="00ED0255">
        <w:tc>
          <w:tcPr>
            <w:tcW w:w="1380" w:type="dxa"/>
            <w:vMerge/>
            <w:tcBorders>
              <w:top w:val="single" w:sz="4" w:space="0" w:color="auto"/>
              <w:left w:val="single" w:sz="12" w:space="0" w:color="auto"/>
              <w:bottom w:val="single" w:sz="4" w:space="0" w:color="auto"/>
              <w:right w:val="single" w:sz="4" w:space="0" w:color="auto"/>
            </w:tcBorders>
          </w:tcPr>
          <w:p w14:paraId="7F812FFE" w14:textId="77777777" w:rsidR="00864593" w:rsidRPr="007242EE" w:rsidRDefault="00864593" w:rsidP="00864593">
            <w:pPr>
              <w:pStyle w:val="10"/>
              <w:keepLines w:val="0"/>
              <w:widowControl w:val="0"/>
              <w:jc w:val="left"/>
            </w:pPr>
          </w:p>
        </w:tc>
        <w:tc>
          <w:tcPr>
            <w:tcW w:w="7386" w:type="dxa"/>
            <w:gridSpan w:val="14"/>
            <w:tcBorders>
              <w:top w:val="single" w:sz="4" w:space="0" w:color="auto"/>
              <w:left w:val="single" w:sz="4" w:space="0" w:color="auto"/>
              <w:bottom w:val="single" w:sz="4" w:space="0" w:color="auto"/>
              <w:right w:val="single" w:sz="12" w:space="0" w:color="auto"/>
            </w:tcBorders>
          </w:tcPr>
          <w:p w14:paraId="1E636EB0" w14:textId="68778783" w:rsidR="00864593" w:rsidRPr="007242EE" w:rsidRDefault="00864593" w:rsidP="00864593">
            <w:pPr>
              <w:pStyle w:val="10"/>
              <w:keepLines w:val="0"/>
              <w:widowControl w:val="0"/>
              <w:jc w:val="left"/>
            </w:pPr>
            <w:r w:rsidRPr="007242EE">
              <w:rPr>
                <w:rFonts w:hint="eastAsia"/>
              </w:rPr>
              <w:sym w:font="Wingdings" w:char="F0A8"/>
            </w:r>
            <w:r w:rsidRPr="007242EE">
              <w:rPr>
                <w:rFonts w:hint="eastAsia"/>
              </w:rPr>
              <w:t>長者健康促進應用（如體能及認知訓練、復健、休閒社交等）</w:t>
            </w:r>
          </w:p>
        </w:tc>
      </w:tr>
      <w:tr w:rsidR="00864593" w:rsidRPr="007242EE" w14:paraId="4B564239" w14:textId="77777777" w:rsidTr="00ED0255">
        <w:tc>
          <w:tcPr>
            <w:tcW w:w="1380" w:type="dxa"/>
            <w:vMerge/>
            <w:tcBorders>
              <w:top w:val="single" w:sz="4" w:space="0" w:color="auto"/>
              <w:left w:val="single" w:sz="12" w:space="0" w:color="auto"/>
              <w:bottom w:val="single" w:sz="4" w:space="0" w:color="auto"/>
              <w:right w:val="single" w:sz="4" w:space="0" w:color="auto"/>
            </w:tcBorders>
          </w:tcPr>
          <w:p w14:paraId="39841131" w14:textId="77777777" w:rsidR="00864593" w:rsidRPr="007242EE" w:rsidRDefault="00864593" w:rsidP="00864593">
            <w:pPr>
              <w:pStyle w:val="10"/>
              <w:keepLines w:val="0"/>
              <w:widowControl w:val="0"/>
              <w:jc w:val="left"/>
            </w:pPr>
          </w:p>
        </w:tc>
        <w:tc>
          <w:tcPr>
            <w:tcW w:w="7386" w:type="dxa"/>
            <w:gridSpan w:val="14"/>
            <w:tcBorders>
              <w:top w:val="single" w:sz="4" w:space="0" w:color="auto"/>
              <w:left w:val="single" w:sz="4" w:space="0" w:color="auto"/>
              <w:bottom w:val="single" w:sz="4" w:space="0" w:color="auto"/>
              <w:right w:val="single" w:sz="12" w:space="0" w:color="auto"/>
            </w:tcBorders>
          </w:tcPr>
          <w:p w14:paraId="4A94D904" w14:textId="4DD65CC1" w:rsidR="00864593" w:rsidRPr="007242EE" w:rsidRDefault="00864593" w:rsidP="00864593">
            <w:pPr>
              <w:pStyle w:val="10"/>
              <w:keepLines w:val="0"/>
              <w:widowControl w:val="0"/>
              <w:jc w:val="left"/>
            </w:pPr>
            <w:r w:rsidRPr="007242EE">
              <w:rPr>
                <w:rFonts w:hint="eastAsia"/>
              </w:rPr>
              <w:sym w:font="Wingdings" w:char="F0A8"/>
            </w:r>
            <w:r w:rsidRPr="007242EE">
              <w:rPr>
                <w:rFonts w:hint="eastAsia"/>
              </w:rPr>
              <w:t>其他應用（請具體說明）</w:t>
            </w:r>
          </w:p>
        </w:tc>
      </w:tr>
      <w:tr w:rsidR="00864593" w:rsidRPr="007242EE" w14:paraId="595C13D1"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64B6F183" w14:textId="28D10688" w:rsidR="00864593" w:rsidRPr="007242EE" w:rsidRDefault="00864593" w:rsidP="00864593">
            <w:pPr>
              <w:pStyle w:val="10"/>
              <w:keepLines w:val="0"/>
              <w:widowControl w:val="0"/>
              <w:rPr>
                <w:b/>
                <w:bCs/>
              </w:rPr>
            </w:pPr>
            <w:r w:rsidRPr="007242EE">
              <w:rPr>
                <w:rFonts w:hint="eastAsia"/>
                <w:b/>
                <w:bCs/>
              </w:rPr>
              <w:t>(2</w:t>
            </w:r>
            <w:r w:rsidRPr="007242EE">
              <w:rPr>
                <w:b/>
                <w:bCs/>
              </w:rPr>
              <w:t>-1)</w:t>
            </w:r>
            <w:r w:rsidRPr="007242EE">
              <w:rPr>
                <w:rFonts w:hint="eastAsia"/>
                <w:b/>
                <w:bCs/>
              </w:rPr>
              <w:t>目前照顧問題敘述</w:t>
            </w:r>
          </w:p>
        </w:tc>
      </w:tr>
      <w:tr w:rsidR="00864593" w:rsidRPr="007242EE" w14:paraId="17FD93C0"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18FC37E1" w14:textId="12C7974C" w:rsidR="00864593" w:rsidRPr="007242EE" w:rsidRDefault="00864593" w:rsidP="00864593">
            <w:pPr>
              <w:widowControl w:val="0"/>
              <w:spacing w:before="0" w:beforeAutospacing="0" w:after="0" w:afterAutospacing="0" w:line="300" w:lineRule="exact"/>
              <w:ind w:firstLineChars="0" w:firstLine="0"/>
            </w:pPr>
            <w:bookmarkStart w:id="1" w:name="_Hlk112835295"/>
            <w:r w:rsidRPr="007242EE">
              <w:rPr>
                <w:rFonts w:hint="eastAsia"/>
              </w:rPr>
              <w:t>請敘述申請機構目前主要的照顧問題與照顧現況（在保護隱私前提下必要時可以照片呈現）</w:t>
            </w:r>
            <w:bookmarkEnd w:id="1"/>
          </w:p>
          <w:p w14:paraId="4B7B38E6" w14:textId="5142BED3" w:rsidR="00864593" w:rsidRPr="007242EE" w:rsidRDefault="00864593" w:rsidP="00864593">
            <w:pPr>
              <w:widowControl w:val="0"/>
              <w:ind w:firstLine="480"/>
            </w:pPr>
          </w:p>
          <w:p w14:paraId="089F7461" w14:textId="68406AE7" w:rsidR="00864593" w:rsidRDefault="00864593" w:rsidP="00864593">
            <w:pPr>
              <w:widowControl w:val="0"/>
              <w:ind w:firstLine="480"/>
            </w:pPr>
          </w:p>
          <w:p w14:paraId="52B80C2C" w14:textId="77777777" w:rsidR="00637BAC" w:rsidRPr="007242EE" w:rsidRDefault="00637BAC" w:rsidP="00637BAC">
            <w:pPr>
              <w:widowControl w:val="0"/>
              <w:ind w:firstLine="480"/>
            </w:pPr>
          </w:p>
          <w:p w14:paraId="758F5D5C" w14:textId="23BA7B39" w:rsidR="00864593" w:rsidRPr="007242EE" w:rsidRDefault="00864593" w:rsidP="00864593">
            <w:pPr>
              <w:widowControl w:val="0"/>
              <w:ind w:firstLine="480"/>
            </w:pPr>
          </w:p>
        </w:tc>
      </w:tr>
      <w:tr w:rsidR="00864593" w:rsidRPr="007242EE" w14:paraId="70CEB3D3"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5FAC51E5" w14:textId="79645029" w:rsidR="00864593" w:rsidRPr="007242EE" w:rsidRDefault="00864593" w:rsidP="00864593">
            <w:pPr>
              <w:pStyle w:val="3"/>
              <w:keepNext w:val="0"/>
              <w:widowControl w:val="0"/>
              <w:jc w:val="center"/>
            </w:pPr>
            <w:r w:rsidRPr="007242EE">
              <w:rPr>
                <w:rFonts w:hint="eastAsia"/>
              </w:rPr>
              <w:t>(</w:t>
            </w:r>
            <w:r w:rsidRPr="007242EE">
              <w:t>2-2)</w:t>
            </w:r>
            <w:r w:rsidRPr="007242EE">
              <w:rPr>
                <w:rFonts w:hint="eastAsia"/>
              </w:rPr>
              <w:t>智慧照顧產品</w:t>
            </w:r>
            <w:r w:rsidRPr="007242EE">
              <w:rPr>
                <w:rFonts w:hint="eastAsia"/>
              </w:rPr>
              <w:t>/</w:t>
            </w:r>
            <w:r w:rsidRPr="007242EE">
              <w:rPr>
                <w:rFonts w:hint="eastAsia"/>
              </w:rPr>
              <w:t>服務應用情境</w:t>
            </w:r>
            <w:r w:rsidR="008413B4">
              <w:rPr>
                <w:rFonts w:hint="eastAsia"/>
              </w:rPr>
              <w:t>方案</w:t>
            </w:r>
            <w:proofErr w:type="gramStart"/>
            <w:r w:rsidR="008413B4">
              <w:rPr>
                <w:rFonts w:hint="eastAsia"/>
              </w:rPr>
              <w:t>一</w:t>
            </w:r>
            <w:proofErr w:type="gramEnd"/>
          </w:p>
        </w:tc>
      </w:tr>
      <w:tr w:rsidR="00864593" w:rsidRPr="007242EE" w14:paraId="50DB7032" w14:textId="77777777" w:rsidTr="00ED0255">
        <w:tc>
          <w:tcPr>
            <w:tcW w:w="1380" w:type="dxa"/>
            <w:tcBorders>
              <w:top w:val="single" w:sz="4" w:space="0" w:color="auto"/>
              <w:left w:val="single" w:sz="12" w:space="0" w:color="auto"/>
              <w:bottom w:val="single" w:sz="4" w:space="0" w:color="auto"/>
            </w:tcBorders>
          </w:tcPr>
          <w:p w14:paraId="488C8A0C" w14:textId="008D473E" w:rsidR="00864593" w:rsidRPr="007242EE" w:rsidRDefault="00864593" w:rsidP="00864593">
            <w:pPr>
              <w:pStyle w:val="10"/>
              <w:keepLines w:val="0"/>
              <w:widowControl w:val="0"/>
            </w:pPr>
            <w:bookmarkStart w:id="2" w:name="_Hlk173324978"/>
            <w:r w:rsidRPr="007242EE">
              <w:rPr>
                <w:rFonts w:hint="eastAsia"/>
              </w:rPr>
              <w:t>產品名稱</w:t>
            </w:r>
          </w:p>
        </w:tc>
        <w:tc>
          <w:tcPr>
            <w:tcW w:w="2663" w:type="dxa"/>
            <w:gridSpan w:val="4"/>
            <w:tcBorders>
              <w:top w:val="single" w:sz="4" w:space="0" w:color="auto"/>
              <w:bottom w:val="single" w:sz="4" w:space="0" w:color="auto"/>
            </w:tcBorders>
          </w:tcPr>
          <w:p w14:paraId="5298C679" w14:textId="0244462F" w:rsidR="00864593" w:rsidRPr="007242EE" w:rsidRDefault="00864593" w:rsidP="00864593">
            <w:pPr>
              <w:pStyle w:val="10"/>
              <w:keepLines w:val="0"/>
              <w:widowControl w:val="0"/>
            </w:pPr>
          </w:p>
        </w:tc>
        <w:tc>
          <w:tcPr>
            <w:tcW w:w="1372" w:type="dxa"/>
            <w:gridSpan w:val="5"/>
            <w:tcBorders>
              <w:top w:val="single" w:sz="4" w:space="0" w:color="auto"/>
              <w:bottom w:val="single" w:sz="4" w:space="0" w:color="auto"/>
            </w:tcBorders>
          </w:tcPr>
          <w:p w14:paraId="4A03012C" w14:textId="6AE8D055" w:rsidR="00864593" w:rsidRPr="007242EE" w:rsidRDefault="00864593" w:rsidP="00864593">
            <w:pPr>
              <w:pStyle w:val="10"/>
              <w:keepLines w:val="0"/>
              <w:widowControl w:val="0"/>
            </w:pPr>
            <w:r w:rsidRPr="007242EE">
              <w:rPr>
                <w:rFonts w:hint="eastAsia"/>
              </w:rPr>
              <w:t>廠商名稱</w:t>
            </w:r>
          </w:p>
        </w:tc>
        <w:tc>
          <w:tcPr>
            <w:tcW w:w="3351" w:type="dxa"/>
            <w:gridSpan w:val="5"/>
            <w:tcBorders>
              <w:top w:val="single" w:sz="4" w:space="0" w:color="auto"/>
              <w:bottom w:val="single" w:sz="4" w:space="0" w:color="auto"/>
              <w:right w:val="single" w:sz="12" w:space="0" w:color="auto"/>
            </w:tcBorders>
          </w:tcPr>
          <w:p w14:paraId="77CB6480" w14:textId="23FD5402" w:rsidR="00864593" w:rsidRPr="007242EE" w:rsidRDefault="00864593" w:rsidP="00864593">
            <w:pPr>
              <w:pStyle w:val="10"/>
              <w:keepLines w:val="0"/>
              <w:widowControl w:val="0"/>
            </w:pPr>
          </w:p>
        </w:tc>
      </w:tr>
      <w:tr w:rsidR="00864593" w:rsidRPr="007242EE" w14:paraId="1919E0BF" w14:textId="77777777" w:rsidTr="00ED0255">
        <w:tc>
          <w:tcPr>
            <w:tcW w:w="1380" w:type="dxa"/>
            <w:tcBorders>
              <w:top w:val="single" w:sz="4" w:space="0" w:color="auto"/>
              <w:left w:val="single" w:sz="12" w:space="0" w:color="auto"/>
              <w:bottom w:val="single" w:sz="4" w:space="0" w:color="auto"/>
            </w:tcBorders>
          </w:tcPr>
          <w:p w14:paraId="731D0D71" w14:textId="46F2BA77" w:rsidR="00864593" w:rsidRPr="007242EE" w:rsidRDefault="00864593" w:rsidP="00864593">
            <w:pPr>
              <w:pStyle w:val="10"/>
              <w:keepLines w:val="0"/>
              <w:widowControl w:val="0"/>
            </w:pPr>
            <w:r w:rsidRPr="007242EE">
              <w:rPr>
                <w:rFonts w:hint="eastAsia"/>
              </w:rPr>
              <w:t>產品名稱</w:t>
            </w:r>
          </w:p>
        </w:tc>
        <w:tc>
          <w:tcPr>
            <w:tcW w:w="2663" w:type="dxa"/>
            <w:gridSpan w:val="4"/>
            <w:tcBorders>
              <w:top w:val="single" w:sz="4" w:space="0" w:color="auto"/>
              <w:bottom w:val="single" w:sz="4" w:space="0" w:color="auto"/>
            </w:tcBorders>
          </w:tcPr>
          <w:p w14:paraId="3C99967F" w14:textId="2E7D2A8D" w:rsidR="00864593" w:rsidRPr="007242EE" w:rsidRDefault="00864593" w:rsidP="00864593">
            <w:pPr>
              <w:pStyle w:val="10"/>
              <w:keepLines w:val="0"/>
              <w:widowControl w:val="0"/>
            </w:pPr>
          </w:p>
        </w:tc>
        <w:tc>
          <w:tcPr>
            <w:tcW w:w="1372" w:type="dxa"/>
            <w:gridSpan w:val="5"/>
            <w:tcBorders>
              <w:top w:val="single" w:sz="4" w:space="0" w:color="auto"/>
              <w:bottom w:val="single" w:sz="4" w:space="0" w:color="auto"/>
            </w:tcBorders>
          </w:tcPr>
          <w:p w14:paraId="6B2F5615" w14:textId="0EB23757" w:rsidR="00864593" w:rsidRPr="007242EE" w:rsidRDefault="00864593" w:rsidP="00864593">
            <w:pPr>
              <w:pStyle w:val="10"/>
              <w:keepLines w:val="0"/>
              <w:widowControl w:val="0"/>
            </w:pPr>
            <w:r w:rsidRPr="007242EE">
              <w:rPr>
                <w:rFonts w:hint="eastAsia"/>
              </w:rPr>
              <w:t>廠商名稱</w:t>
            </w:r>
          </w:p>
        </w:tc>
        <w:tc>
          <w:tcPr>
            <w:tcW w:w="3351" w:type="dxa"/>
            <w:gridSpan w:val="5"/>
            <w:tcBorders>
              <w:top w:val="single" w:sz="4" w:space="0" w:color="auto"/>
              <w:bottom w:val="single" w:sz="4" w:space="0" w:color="auto"/>
              <w:right w:val="single" w:sz="12" w:space="0" w:color="auto"/>
            </w:tcBorders>
          </w:tcPr>
          <w:p w14:paraId="12065C91" w14:textId="77777777" w:rsidR="00864593" w:rsidRPr="007242EE" w:rsidRDefault="00864593" w:rsidP="00864593">
            <w:pPr>
              <w:pStyle w:val="10"/>
              <w:keepLines w:val="0"/>
              <w:widowControl w:val="0"/>
            </w:pPr>
          </w:p>
        </w:tc>
      </w:tr>
      <w:tr w:rsidR="00864593" w:rsidRPr="007242EE" w14:paraId="48C04B8F" w14:textId="77777777" w:rsidTr="00ED0255">
        <w:tc>
          <w:tcPr>
            <w:tcW w:w="1380" w:type="dxa"/>
            <w:tcBorders>
              <w:top w:val="single" w:sz="4" w:space="0" w:color="auto"/>
              <w:left w:val="single" w:sz="12" w:space="0" w:color="auto"/>
              <w:bottom w:val="single" w:sz="4" w:space="0" w:color="auto"/>
            </w:tcBorders>
          </w:tcPr>
          <w:p w14:paraId="27288EE1" w14:textId="68E82FC3" w:rsidR="00864593" w:rsidRPr="007242EE" w:rsidRDefault="00864593" w:rsidP="00864593">
            <w:pPr>
              <w:pStyle w:val="10"/>
              <w:keepLines w:val="0"/>
              <w:widowControl w:val="0"/>
            </w:pPr>
            <w:r w:rsidRPr="007242EE">
              <w:rPr>
                <w:rFonts w:hint="eastAsia"/>
              </w:rPr>
              <w:t>產品名稱</w:t>
            </w:r>
          </w:p>
        </w:tc>
        <w:tc>
          <w:tcPr>
            <w:tcW w:w="2663" w:type="dxa"/>
            <w:gridSpan w:val="4"/>
            <w:tcBorders>
              <w:top w:val="single" w:sz="4" w:space="0" w:color="auto"/>
              <w:bottom w:val="single" w:sz="4" w:space="0" w:color="auto"/>
            </w:tcBorders>
          </w:tcPr>
          <w:p w14:paraId="59FE13A5" w14:textId="77777777" w:rsidR="00864593" w:rsidRPr="007242EE" w:rsidRDefault="00864593" w:rsidP="00864593">
            <w:pPr>
              <w:pStyle w:val="10"/>
              <w:keepLines w:val="0"/>
              <w:widowControl w:val="0"/>
            </w:pPr>
          </w:p>
        </w:tc>
        <w:tc>
          <w:tcPr>
            <w:tcW w:w="1372" w:type="dxa"/>
            <w:gridSpan w:val="5"/>
            <w:tcBorders>
              <w:top w:val="single" w:sz="4" w:space="0" w:color="auto"/>
              <w:bottom w:val="single" w:sz="4" w:space="0" w:color="auto"/>
            </w:tcBorders>
          </w:tcPr>
          <w:p w14:paraId="03448CD8" w14:textId="6601B77B" w:rsidR="00864593" w:rsidRPr="007242EE" w:rsidRDefault="00864593" w:rsidP="00864593">
            <w:pPr>
              <w:pStyle w:val="10"/>
              <w:keepLines w:val="0"/>
              <w:widowControl w:val="0"/>
            </w:pPr>
            <w:r w:rsidRPr="007242EE">
              <w:rPr>
                <w:rFonts w:hint="eastAsia"/>
              </w:rPr>
              <w:t>廠商名稱</w:t>
            </w:r>
          </w:p>
        </w:tc>
        <w:tc>
          <w:tcPr>
            <w:tcW w:w="3351" w:type="dxa"/>
            <w:gridSpan w:val="5"/>
            <w:tcBorders>
              <w:top w:val="single" w:sz="4" w:space="0" w:color="auto"/>
              <w:bottom w:val="single" w:sz="4" w:space="0" w:color="auto"/>
              <w:right w:val="single" w:sz="12" w:space="0" w:color="auto"/>
            </w:tcBorders>
          </w:tcPr>
          <w:p w14:paraId="77DBDD28" w14:textId="77777777" w:rsidR="00864593" w:rsidRPr="007242EE" w:rsidRDefault="00864593" w:rsidP="00864593">
            <w:pPr>
              <w:pStyle w:val="10"/>
              <w:keepLines w:val="0"/>
              <w:widowControl w:val="0"/>
            </w:pPr>
          </w:p>
        </w:tc>
      </w:tr>
      <w:tr w:rsidR="00864593" w:rsidRPr="007242EE" w14:paraId="644E0708"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6074FF2D" w14:textId="29DAAB34" w:rsidR="002713D3" w:rsidRPr="00D02A60" w:rsidRDefault="00864593" w:rsidP="00D02A60">
            <w:pPr>
              <w:pStyle w:val="4"/>
              <w:keepNext w:val="0"/>
              <w:widowControl w:val="0"/>
              <w:spacing w:before="0" w:beforeAutospacing="0" w:after="0" w:afterAutospacing="0" w:line="300" w:lineRule="exact"/>
              <w:rPr>
                <w:u w:val="none"/>
              </w:rPr>
            </w:pPr>
            <w:bookmarkStart w:id="3" w:name="_Hlk112835894"/>
            <w:bookmarkEnd w:id="2"/>
            <w:r w:rsidRPr="007242EE">
              <w:rPr>
                <w:rFonts w:hint="eastAsia"/>
                <w:u w:val="none"/>
              </w:rPr>
              <w:t>請描述申請導入的產品</w:t>
            </w:r>
            <w:r w:rsidRPr="007242EE">
              <w:rPr>
                <w:rFonts w:hint="eastAsia"/>
                <w:u w:val="none"/>
              </w:rPr>
              <w:t>/</w:t>
            </w:r>
            <w:r w:rsidRPr="007242EE">
              <w:rPr>
                <w:rFonts w:hint="eastAsia"/>
                <w:u w:val="none"/>
              </w:rPr>
              <w:t>服務功能，以及如何應用此產品解決前述的照顧問題</w:t>
            </w:r>
          </w:p>
          <w:p w14:paraId="2300202E" w14:textId="0E2CD723" w:rsidR="00864593" w:rsidRPr="007242EE" w:rsidRDefault="00864593" w:rsidP="00864593">
            <w:pPr>
              <w:pStyle w:val="4"/>
              <w:keepNext w:val="0"/>
              <w:widowControl w:val="0"/>
              <w:numPr>
                <w:ilvl w:val="0"/>
                <w:numId w:val="10"/>
              </w:numPr>
            </w:pPr>
            <w:r w:rsidRPr="007242EE">
              <w:rPr>
                <w:rFonts w:hint="eastAsia"/>
              </w:rPr>
              <w:t>產品</w:t>
            </w:r>
            <w:r w:rsidRPr="007242EE">
              <w:rPr>
                <w:rFonts w:hint="eastAsia"/>
              </w:rPr>
              <w:t>/</w:t>
            </w:r>
            <w:r w:rsidRPr="007242EE">
              <w:rPr>
                <w:rFonts w:hint="eastAsia"/>
              </w:rPr>
              <w:t>服務功能簡述</w:t>
            </w:r>
          </w:p>
          <w:p w14:paraId="0E190BFB" w14:textId="77777777" w:rsidR="00864593" w:rsidRPr="007242EE" w:rsidRDefault="00864593" w:rsidP="00864593">
            <w:pPr>
              <w:widowControl w:val="0"/>
              <w:ind w:firstLine="480"/>
            </w:pPr>
          </w:p>
          <w:p w14:paraId="612A50C2" w14:textId="77777777" w:rsidR="00864593" w:rsidRPr="007242EE" w:rsidRDefault="00864593" w:rsidP="00864593">
            <w:pPr>
              <w:widowControl w:val="0"/>
              <w:ind w:firstLine="480"/>
            </w:pPr>
          </w:p>
          <w:p w14:paraId="6AAB11FB" w14:textId="77777777" w:rsidR="00864593" w:rsidRPr="007242EE" w:rsidRDefault="00864593" w:rsidP="00864593">
            <w:pPr>
              <w:widowControl w:val="0"/>
              <w:ind w:firstLine="480"/>
            </w:pPr>
          </w:p>
          <w:p w14:paraId="072847E9" w14:textId="28A98C4C" w:rsidR="00864593" w:rsidRPr="007242EE" w:rsidRDefault="00864593" w:rsidP="00864593">
            <w:pPr>
              <w:pStyle w:val="4"/>
              <w:keepNext w:val="0"/>
              <w:widowControl w:val="0"/>
              <w:numPr>
                <w:ilvl w:val="0"/>
                <w:numId w:val="14"/>
              </w:numPr>
            </w:pPr>
            <w:r w:rsidRPr="007242EE">
              <w:rPr>
                <w:rFonts w:hint="eastAsia"/>
              </w:rPr>
              <w:t>以受照顧長者為中心，敘述智慧照顧產品</w:t>
            </w:r>
            <w:r w:rsidRPr="007242EE">
              <w:rPr>
                <w:rFonts w:hint="eastAsia"/>
              </w:rPr>
              <w:t>/</w:t>
            </w:r>
            <w:r w:rsidRPr="007242EE">
              <w:rPr>
                <w:rFonts w:hint="eastAsia"/>
              </w:rPr>
              <w:t>服務導入後的照顧情境，並說明如何改善前述照顧問題</w:t>
            </w:r>
            <w:bookmarkEnd w:id="3"/>
          </w:p>
          <w:p w14:paraId="5316AEC4" w14:textId="7228B23C" w:rsidR="00864593" w:rsidRPr="007242EE" w:rsidRDefault="00864593" w:rsidP="00864593">
            <w:pPr>
              <w:widowControl w:val="0"/>
              <w:ind w:firstLine="480"/>
            </w:pPr>
          </w:p>
          <w:p w14:paraId="1E4A9C63" w14:textId="77777777" w:rsidR="00864593" w:rsidRPr="007242EE" w:rsidRDefault="00864593" w:rsidP="00864593">
            <w:pPr>
              <w:widowControl w:val="0"/>
              <w:ind w:firstLine="480"/>
            </w:pPr>
          </w:p>
          <w:p w14:paraId="1673847B" w14:textId="68AE297D" w:rsidR="00864593" w:rsidRPr="007242EE" w:rsidRDefault="00864593" w:rsidP="00864593">
            <w:pPr>
              <w:widowControl w:val="0"/>
              <w:ind w:firstLine="480"/>
            </w:pPr>
          </w:p>
          <w:p w14:paraId="0408E536" w14:textId="6387F622" w:rsidR="00864593" w:rsidRPr="007242EE" w:rsidRDefault="00864593" w:rsidP="009725FC">
            <w:pPr>
              <w:pStyle w:val="af"/>
              <w:numPr>
                <w:ilvl w:val="0"/>
                <w:numId w:val="14"/>
              </w:numPr>
              <w:ind w:leftChars="0" w:firstLineChars="0"/>
            </w:pPr>
            <w:r w:rsidRPr="007242EE">
              <w:rPr>
                <w:rFonts w:hint="eastAsia"/>
              </w:rPr>
              <w:t>填答「智慧科技服務導入機構適用性評估」問卷，至少包括計畫負責主管及第一線實際使用產品的照顧者各</w:t>
            </w:r>
            <w:proofErr w:type="gramStart"/>
            <w:r w:rsidRPr="007242EE">
              <w:rPr>
                <w:rFonts w:hint="eastAsia"/>
              </w:rPr>
              <w:t>一</w:t>
            </w:r>
            <w:proofErr w:type="gramEnd"/>
            <w:r w:rsidRPr="007242EE">
              <w:rPr>
                <w:rFonts w:hint="eastAsia"/>
              </w:rPr>
              <w:t>（問卷詳見</w:t>
            </w:r>
            <w:r w:rsidR="005C58BF" w:rsidRPr="007242EE">
              <w:rPr>
                <w:rFonts w:hint="eastAsia"/>
              </w:rPr>
              <w:t>附件</w:t>
            </w:r>
            <w:r w:rsidR="006C07F8">
              <w:rPr>
                <w:rFonts w:hint="eastAsia"/>
              </w:rPr>
              <w:t>二</w:t>
            </w:r>
            <w:r w:rsidRPr="007242EE">
              <w:rPr>
                <w:rFonts w:hint="eastAsia"/>
              </w:rPr>
              <w:t>）。</w:t>
            </w:r>
          </w:p>
        </w:tc>
      </w:tr>
      <w:tr w:rsidR="002713D3" w:rsidRPr="007242EE" w14:paraId="503D1A2D"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12CFFD82" w14:textId="1864394C" w:rsidR="002713D3" w:rsidRPr="00D02A60" w:rsidRDefault="002713D3" w:rsidP="00D02A60">
            <w:pPr>
              <w:pStyle w:val="3"/>
              <w:jc w:val="center"/>
            </w:pPr>
            <w:r w:rsidRPr="007242EE">
              <w:rPr>
                <w:rFonts w:hint="eastAsia"/>
              </w:rPr>
              <w:lastRenderedPageBreak/>
              <w:t>(</w:t>
            </w:r>
            <w:r w:rsidRPr="007242EE">
              <w:t>2-</w:t>
            </w:r>
            <w:r w:rsidR="00D02A60">
              <w:rPr>
                <w:rFonts w:hint="eastAsia"/>
              </w:rPr>
              <w:t>3</w:t>
            </w:r>
            <w:r w:rsidRPr="007242EE">
              <w:t>)</w:t>
            </w:r>
            <w:r w:rsidR="008413B4">
              <w:rPr>
                <w:rFonts w:hint="eastAsia"/>
              </w:rPr>
              <w:t xml:space="preserve"> </w:t>
            </w:r>
            <w:r w:rsidRPr="007242EE">
              <w:rPr>
                <w:rFonts w:hint="eastAsia"/>
              </w:rPr>
              <w:t>智慧照顧產品</w:t>
            </w:r>
            <w:r w:rsidRPr="007242EE">
              <w:rPr>
                <w:rFonts w:hint="eastAsia"/>
              </w:rPr>
              <w:t>/</w:t>
            </w:r>
            <w:r w:rsidRPr="007242EE">
              <w:rPr>
                <w:rFonts w:hint="eastAsia"/>
              </w:rPr>
              <w:t>服務應用情境</w:t>
            </w:r>
            <w:r w:rsidR="008413B4">
              <w:rPr>
                <w:rFonts w:hint="eastAsia"/>
              </w:rPr>
              <w:t>方案二</w:t>
            </w:r>
          </w:p>
        </w:tc>
      </w:tr>
      <w:tr w:rsidR="00D02A60" w:rsidRPr="007242EE" w14:paraId="0796B4E2" w14:textId="77777777" w:rsidTr="00ED0255">
        <w:tc>
          <w:tcPr>
            <w:tcW w:w="1380" w:type="dxa"/>
            <w:tcBorders>
              <w:top w:val="single" w:sz="4" w:space="0" w:color="auto"/>
              <w:left w:val="single" w:sz="12" w:space="0" w:color="auto"/>
              <w:bottom w:val="single" w:sz="4" w:space="0" w:color="auto"/>
            </w:tcBorders>
          </w:tcPr>
          <w:p w14:paraId="1FB58A46" w14:textId="77777777" w:rsidR="00D02A60" w:rsidRPr="007242EE" w:rsidRDefault="00D02A60" w:rsidP="00BB67AA">
            <w:pPr>
              <w:pStyle w:val="10"/>
              <w:keepLines w:val="0"/>
              <w:widowControl w:val="0"/>
            </w:pPr>
            <w:r w:rsidRPr="007242EE">
              <w:rPr>
                <w:rFonts w:hint="eastAsia"/>
              </w:rPr>
              <w:t>產品名稱</w:t>
            </w:r>
          </w:p>
        </w:tc>
        <w:tc>
          <w:tcPr>
            <w:tcW w:w="2663" w:type="dxa"/>
            <w:gridSpan w:val="4"/>
            <w:tcBorders>
              <w:top w:val="single" w:sz="4" w:space="0" w:color="auto"/>
              <w:bottom w:val="single" w:sz="4" w:space="0" w:color="auto"/>
            </w:tcBorders>
          </w:tcPr>
          <w:p w14:paraId="128656E1" w14:textId="77777777" w:rsidR="00D02A60" w:rsidRPr="007242EE" w:rsidRDefault="00D02A60" w:rsidP="00BB67AA">
            <w:pPr>
              <w:pStyle w:val="10"/>
              <w:keepLines w:val="0"/>
              <w:widowControl w:val="0"/>
            </w:pPr>
          </w:p>
        </w:tc>
        <w:tc>
          <w:tcPr>
            <w:tcW w:w="1372" w:type="dxa"/>
            <w:gridSpan w:val="5"/>
            <w:tcBorders>
              <w:top w:val="single" w:sz="4" w:space="0" w:color="auto"/>
              <w:bottom w:val="single" w:sz="4" w:space="0" w:color="auto"/>
            </w:tcBorders>
          </w:tcPr>
          <w:p w14:paraId="46BFB919" w14:textId="77777777" w:rsidR="00D02A60" w:rsidRPr="007242EE" w:rsidRDefault="00D02A60" w:rsidP="00BB67AA">
            <w:pPr>
              <w:pStyle w:val="10"/>
              <w:keepLines w:val="0"/>
              <w:widowControl w:val="0"/>
            </w:pPr>
            <w:r w:rsidRPr="007242EE">
              <w:rPr>
                <w:rFonts w:hint="eastAsia"/>
              </w:rPr>
              <w:t>廠商名稱</w:t>
            </w:r>
          </w:p>
        </w:tc>
        <w:tc>
          <w:tcPr>
            <w:tcW w:w="3351" w:type="dxa"/>
            <w:gridSpan w:val="5"/>
            <w:tcBorders>
              <w:top w:val="single" w:sz="4" w:space="0" w:color="auto"/>
              <w:bottom w:val="single" w:sz="4" w:space="0" w:color="auto"/>
              <w:right w:val="single" w:sz="12" w:space="0" w:color="auto"/>
            </w:tcBorders>
          </w:tcPr>
          <w:p w14:paraId="442CD93C" w14:textId="77777777" w:rsidR="00D02A60" w:rsidRPr="007242EE" w:rsidRDefault="00D02A60" w:rsidP="00BB67AA">
            <w:pPr>
              <w:pStyle w:val="10"/>
              <w:keepLines w:val="0"/>
              <w:widowControl w:val="0"/>
            </w:pPr>
          </w:p>
        </w:tc>
      </w:tr>
      <w:tr w:rsidR="00D02A60" w:rsidRPr="007242EE" w14:paraId="605C3B9D" w14:textId="77777777" w:rsidTr="00ED0255">
        <w:tc>
          <w:tcPr>
            <w:tcW w:w="1380" w:type="dxa"/>
            <w:tcBorders>
              <w:top w:val="single" w:sz="4" w:space="0" w:color="auto"/>
              <w:left w:val="single" w:sz="12" w:space="0" w:color="auto"/>
              <w:bottom w:val="single" w:sz="4" w:space="0" w:color="auto"/>
            </w:tcBorders>
          </w:tcPr>
          <w:p w14:paraId="3BA5ECA9" w14:textId="77777777" w:rsidR="00D02A60" w:rsidRPr="007242EE" w:rsidRDefault="00D02A60" w:rsidP="00BB67AA">
            <w:pPr>
              <w:pStyle w:val="10"/>
              <w:keepLines w:val="0"/>
              <w:widowControl w:val="0"/>
            </w:pPr>
            <w:r w:rsidRPr="007242EE">
              <w:rPr>
                <w:rFonts w:hint="eastAsia"/>
              </w:rPr>
              <w:t>產品名稱</w:t>
            </w:r>
          </w:p>
        </w:tc>
        <w:tc>
          <w:tcPr>
            <w:tcW w:w="2663" w:type="dxa"/>
            <w:gridSpan w:val="4"/>
            <w:tcBorders>
              <w:top w:val="single" w:sz="4" w:space="0" w:color="auto"/>
              <w:bottom w:val="single" w:sz="4" w:space="0" w:color="auto"/>
            </w:tcBorders>
          </w:tcPr>
          <w:p w14:paraId="6774EFD3" w14:textId="77777777" w:rsidR="00D02A60" w:rsidRPr="007242EE" w:rsidRDefault="00D02A60" w:rsidP="00BB67AA">
            <w:pPr>
              <w:pStyle w:val="10"/>
              <w:keepLines w:val="0"/>
              <w:widowControl w:val="0"/>
            </w:pPr>
          </w:p>
        </w:tc>
        <w:tc>
          <w:tcPr>
            <w:tcW w:w="1372" w:type="dxa"/>
            <w:gridSpan w:val="5"/>
            <w:tcBorders>
              <w:top w:val="single" w:sz="4" w:space="0" w:color="auto"/>
              <w:bottom w:val="single" w:sz="4" w:space="0" w:color="auto"/>
            </w:tcBorders>
          </w:tcPr>
          <w:p w14:paraId="0C216917" w14:textId="77777777" w:rsidR="00D02A60" w:rsidRPr="007242EE" w:rsidRDefault="00D02A60" w:rsidP="00BB67AA">
            <w:pPr>
              <w:pStyle w:val="10"/>
              <w:keepLines w:val="0"/>
              <w:widowControl w:val="0"/>
            </w:pPr>
            <w:r w:rsidRPr="007242EE">
              <w:rPr>
                <w:rFonts w:hint="eastAsia"/>
              </w:rPr>
              <w:t>廠商名稱</w:t>
            </w:r>
          </w:p>
        </w:tc>
        <w:tc>
          <w:tcPr>
            <w:tcW w:w="3351" w:type="dxa"/>
            <w:gridSpan w:val="5"/>
            <w:tcBorders>
              <w:top w:val="single" w:sz="4" w:space="0" w:color="auto"/>
              <w:bottom w:val="single" w:sz="4" w:space="0" w:color="auto"/>
              <w:right w:val="single" w:sz="12" w:space="0" w:color="auto"/>
            </w:tcBorders>
          </w:tcPr>
          <w:p w14:paraId="78C95F5C" w14:textId="77777777" w:rsidR="00D02A60" w:rsidRPr="007242EE" w:rsidRDefault="00D02A60" w:rsidP="00BB67AA">
            <w:pPr>
              <w:pStyle w:val="10"/>
              <w:keepLines w:val="0"/>
              <w:widowControl w:val="0"/>
            </w:pPr>
          </w:p>
        </w:tc>
      </w:tr>
      <w:tr w:rsidR="00D02A60" w:rsidRPr="007242EE" w14:paraId="5D27115E" w14:textId="77777777" w:rsidTr="00ED0255">
        <w:tc>
          <w:tcPr>
            <w:tcW w:w="1380" w:type="dxa"/>
            <w:tcBorders>
              <w:top w:val="single" w:sz="4" w:space="0" w:color="auto"/>
              <w:left w:val="single" w:sz="12" w:space="0" w:color="auto"/>
              <w:bottom w:val="single" w:sz="4" w:space="0" w:color="auto"/>
            </w:tcBorders>
          </w:tcPr>
          <w:p w14:paraId="4D67E527" w14:textId="77777777" w:rsidR="00D02A60" w:rsidRPr="007242EE" w:rsidRDefault="00D02A60" w:rsidP="00BB67AA">
            <w:pPr>
              <w:pStyle w:val="10"/>
              <w:keepLines w:val="0"/>
              <w:widowControl w:val="0"/>
            </w:pPr>
            <w:r w:rsidRPr="007242EE">
              <w:rPr>
                <w:rFonts w:hint="eastAsia"/>
              </w:rPr>
              <w:t>產品名稱</w:t>
            </w:r>
          </w:p>
        </w:tc>
        <w:tc>
          <w:tcPr>
            <w:tcW w:w="2663" w:type="dxa"/>
            <w:gridSpan w:val="4"/>
            <w:tcBorders>
              <w:top w:val="single" w:sz="4" w:space="0" w:color="auto"/>
              <w:bottom w:val="single" w:sz="4" w:space="0" w:color="auto"/>
            </w:tcBorders>
          </w:tcPr>
          <w:p w14:paraId="25CEF152" w14:textId="77777777" w:rsidR="00D02A60" w:rsidRPr="007242EE" w:rsidRDefault="00D02A60" w:rsidP="00BB67AA">
            <w:pPr>
              <w:pStyle w:val="10"/>
              <w:keepLines w:val="0"/>
              <w:widowControl w:val="0"/>
            </w:pPr>
          </w:p>
        </w:tc>
        <w:tc>
          <w:tcPr>
            <w:tcW w:w="1372" w:type="dxa"/>
            <w:gridSpan w:val="5"/>
            <w:tcBorders>
              <w:top w:val="single" w:sz="4" w:space="0" w:color="auto"/>
              <w:bottom w:val="single" w:sz="4" w:space="0" w:color="auto"/>
            </w:tcBorders>
          </w:tcPr>
          <w:p w14:paraId="0F0C9CB3" w14:textId="77777777" w:rsidR="00D02A60" w:rsidRPr="007242EE" w:rsidRDefault="00D02A60" w:rsidP="00BB67AA">
            <w:pPr>
              <w:pStyle w:val="10"/>
              <w:keepLines w:val="0"/>
              <w:widowControl w:val="0"/>
            </w:pPr>
            <w:r w:rsidRPr="007242EE">
              <w:rPr>
                <w:rFonts w:hint="eastAsia"/>
              </w:rPr>
              <w:t>廠商名稱</w:t>
            </w:r>
          </w:p>
        </w:tc>
        <w:tc>
          <w:tcPr>
            <w:tcW w:w="3351" w:type="dxa"/>
            <w:gridSpan w:val="5"/>
            <w:tcBorders>
              <w:top w:val="single" w:sz="4" w:space="0" w:color="auto"/>
              <w:bottom w:val="single" w:sz="4" w:space="0" w:color="auto"/>
              <w:right w:val="single" w:sz="12" w:space="0" w:color="auto"/>
            </w:tcBorders>
          </w:tcPr>
          <w:p w14:paraId="71E4448F" w14:textId="77777777" w:rsidR="00D02A60" w:rsidRPr="007242EE" w:rsidRDefault="00D02A60" w:rsidP="00BB67AA">
            <w:pPr>
              <w:pStyle w:val="10"/>
              <w:keepLines w:val="0"/>
              <w:widowControl w:val="0"/>
            </w:pPr>
          </w:p>
        </w:tc>
      </w:tr>
      <w:tr w:rsidR="002713D3" w:rsidRPr="007242EE" w14:paraId="76420818" w14:textId="77777777" w:rsidTr="00ED0255">
        <w:tc>
          <w:tcPr>
            <w:tcW w:w="8766" w:type="dxa"/>
            <w:gridSpan w:val="15"/>
            <w:tcBorders>
              <w:top w:val="single" w:sz="4" w:space="0" w:color="auto"/>
              <w:left w:val="single" w:sz="12" w:space="0" w:color="auto"/>
              <w:bottom w:val="single" w:sz="12" w:space="0" w:color="auto"/>
              <w:right w:val="single" w:sz="12" w:space="0" w:color="auto"/>
            </w:tcBorders>
          </w:tcPr>
          <w:p w14:paraId="12E916B0" w14:textId="72FF0226" w:rsidR="002713D3" w:rsidRPr="007242EE" w:rsidRDefault="002713D3" w:rsidP="002713D3">
            <w:pPr>
              <w:pStyle w:val="4"/>
              <w:keepNext w:val="0"/>
              <w:widowControl w:val="0"/>
              <w:spacing w:before="0" w:beforeAutospacing="0" w:after="0" w:afterAutospacing="0" w:line="300" w:lineRule="exact"/>
              <w:rPr>
                <w:u w:val="none"/>
              </w:rPr>
            </w:pPr>
            <w:r w:rsidRPr="007242EE">
              <w:rPr>
                <w:rFonts w:hint="eastAsia"/>
                <w:u w:val="none"/>
              </w:rPr>
              <w:t>請描述申請導入的產品</w:t>
            </w:r>
            <w:r w:rsidRPr="007242EE">
              <w:rPr>
                <w:rFonts w:hint="eastAsia"/>
                <w:u w:val="none"/>
              </w:rPr>
              <w:t>/</w:t>
            </w:r>
            <w:r w:rsidRPr="007242EE">
              <w:rPr>
                <w:rFonts w:hint="eastAsia"/>
                <w:u w:val="none"/>
              </w:rPr>
              <w:t>服務功能，以及如何應用此產品解決前述的照顧問題</w:t>
            </w:r>
          </w:p>
          <w:p w14:paraId="13182B7E" w14:textId="77777777" w:rsidR="002713D3" w:rsidRPr="007242EE" w:rsidRDefault="002713D3" w:rsidP="002713D3">
            <w:pPr>
              <w:pStyle w:val="4"/>
              <w:keepNext w:val="0"/>
              <w:widowControl w:val="0"/>
              <w:numPr>
                <w:ilvl w:val="0"/>
                <w:numId w:val="10"/>
              </w:numPr>
            </w:pPr>
            <w:r w:rsidRPr="007242EE">
              <w:rPr>
                <w:rFonts w:hint="eastAsia"/>
              </w:rPr>
              <w:t>產品</w:t>
            </w:r>
            <w:r w:rsidRPr="007242EE">
              <w:rPr>
                <w:rFonts w:hint="eastAsia"/>
              </w:rPr>
              <w:t>/</w:t>
            </w:r>
            <w:r w:rsidRPr="007242EE">
              <w:rPr>
                <w:rFonts w:hint="eastAsia"/>
              </w:rPr>
              <w:t>服務功能簡述</w:t>
            </w:r>
          </w:p>
          <w:p w14:paraId="2149342D" w14:textId="77777777" w:rsidR="002713D3" w:rsidRPr="007242EE" w:rsidRDefault="002713D3" w:rsidP="002713D3">
            <w:pPr>
              <w:widowControl w:val="0"/>
              <w:ind w:firstLine="480"/>
            </w:pPr>
          </w:p>
          <w:p w14:paraId="10636D0E" w14:textId="77777777" w:rsidR="002713D3" w:rsidRPr="007242EE" w:rsidRDefault="002713D3" w:rsidP="002713D3">
            <w:pPr>
              <w:widowControl w:val="0"/>
              <w:ind w:firstLine="480"/>
            </w:pPr>
          </w:p>
          <w:p w14:paraId="515B693C" w14:textId="77777777" w:rsidR="002713D3" w:rsidRPr="007242EE" w:rsidRDefault="002713D3" w:rsidP="002713D3">
            <w:pPr>
              <w:widowControl w:val="0"/>
              <w:ind w:firstLine="480"/>
            </w:pPr>
          </w:p>
          <w:p w14:paraId="3AE0F0A6" w14:textId="77777777" w:rsidR="002713D3" w:rsidRPr="007242EE" w:rsidRDefault="002713D3" w:rsidP="002713D3">
            <w:pPr>
              <w:pStyle w:val="4"/>
              <w:keepNext w:val="0"/>
              <w:widowControl w:val="0"/>
              <w:numPr>
                <w:ilvl w:val="0"/>
                <w:numId w:val="14"/>
              </w:numPr>
            </w:pPr>
            <w:r w:rsidRPr="007242EE">
              <w:rPr>
                <w:rFonts w:hint="eastAsia"/>
              </w:rPr>
              <w:t>以受照顧長者為中心，敘述智慧照顧產品</w:t>
            </w:r>
            <w:r w:rsidRPr="007242EE">
              <w:rPr>
                <w:rFonts w:hint="eastAsia"/>
              </w:rPr>
              <w:t>/</w:t>
            </w:r>
            <w:r w:rsidRPr="007242EE">
              <w:rPr>
                <w:rFonts w:hint="eastAsia"/>
              </w:rPr>
              <w:t>服務導入後的照顧情境，並說明如何改善前述照顧問題</w:t>
            </w:r>
          </w:p>
          <w:p w14:paraId="627CDF94" w14:textId="77777777" w:rsidR="002713D3" w:rsidRPr="007242EE" w:rsidRDefault="002713D3" w:rsidP="002713D3">
            <w:pPr>
              <w:widowControl w:val="0"/>
              <w:ind w:firstLine="480"/>
            </w:pPr>
          </w:p>
          <w:p w14:paraId="6B9A1159" w14:textId="77777777" w:rsidR="002713D3" w:rsidRPr="007242EE" w:rsidRDefault="002713D3" w:rsidP="002713D3">
            <w:pPr>
              <w:widowControl w:val="0"/>
              <w:ind w:firstLine="480"/>
            </w:pPr>
          </w:p>
          <w:p w14:paraId="10986258" w14:textId="77777777" w:rsidR="002713D3" w:rsidRPr="007242EE" w:rsidRDefault="002713D3" w:rsidP="002713D3">
            <w:pPr>
              <w:widowControl w:val="0"/>
              <w:ind w:firstLine="480"/>
            </w:pPr>
          </w:p>
          <w:p w14:paraId="77E3B920" w14:textId="70AD38C7" w:rsidR="002713D3" w:rsidRPr="006C07F8" w:rsidRDefault="002713D3" w:rsidP="006C07F8">
            <w:pPr>
              <w:pStyle w:val="4"/>
              <w:numPr>
                <w:ilvl w:val="0"/>
                <w:numId w:val="14"/>
              </w:numPr>
              <w:rPr>
                <w:u w:val="none"/>
              </w:rPr>
            </w:pPr>
            <w:r w:rsidRPr="00142BED">
              <w:rPr>
                <w:rFonts w:hint="eastAsia"/>
                <w:u w:val="none"/>
              </w:rPr>
              <w:t>填答「智慧科技服務導入機構適用性評估」問卷，至少包括計畫負責主管及第一線實際使用產品的照顧者各</w:t>
            </w:r>
            <w:proofErr w:type="gramStart"/>
            <w:r w:rsidRPr="00142BED">
              <w:rPr>
                <w:rFonts w:hint="eastAsia"/>
                <w:u w:val="none"/>
              </w:rPr>
              <w:t>一</w:t>
            </w:r>
            <w:proofErr w:type="gramEnd"/>
            <w:r w:rsidRPr="00142BED">
              <w:rPr>
                <w:rFonts w:hint="eastAsia"/>
                <w:u w:val="none"/>
              </w:rPr>
              <w:t>（問卷詳見附件</w:t>
            </w:r>
            <w:r w:rsidR="006C07F8">
              <w:rPr>
                <w:rFonts w:hint="eastAsia"/>
                <w:u w:val="none"/>
              </w:rPr>
              <w:t>二</w:t>
            </w:r>
            <w:r w:rsidRPr="006C07F8">
              <w:rPr>
                <w:rFonts w:hint="eastAsia"/>
                <w:u w:val="none"/>
              </w:rPr>
              <w:t>）。</w:t>
            </w:r>
          </w:p>
        </w:tc>
      </w:tr>
      <w:tr w:rsidR="006D153B" w:rsidRPr="007242EE" w14:paraId="40A7DF3D" w14:textId="77777777" w:rsidTr="00ED0255">
        <w:tc>
          <w:tcPr>
            <w:tcW w:w="8766" w:type="dxa"/>
            <w:gridSpan w:val="15"/>
            <w:tcBorders>
              <w:top w:val="single" w:sz="12" w:space="0" w:color="auto"/>
              <w:left w:val="single" w:sz="12" w:space="0" w:color="auto"/>
              <w:bottom w:val="single" w:sz="4" w:space="0" w:color="auto"/>
              <w:right w:val="single" w:sz="12" w:space="0" w:color="auto"/>
            </w:tcBorders>
          </w:tcPr>
          <w:p w14:paraId="7D0EED05" w14:textId="1824FF11" w:rsidR="006D153B" w:rsidRPr="007242EE" w:rsidRDefault="006D153B" w:rsidP="006D153B">
            <w:pPr>
              <w:pStyle w:val="3"/>
              <w:spacing w:line="240" w:lineRule="auto"/>
            </w:pPr>
            <w:r>
              <w:t xml:space="preserve">3. </w:t>
            </w:r>
            <w:r>
              <w:rPr>
                <w:rFonts w:hint="eastAsia"/>
              </w:rPr>
              <w:t>長期應用規劃和預期效益評估</w:t>
            </w:r>
          </w:p>
        </w:tc>
      </w:tr>
      <w:tr w:rsidR="006D153B" w:rsidRPr="007242EE" w14:paraId="12D558E5"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18731ABC" w14:textId="5E59E0B4" w:rsidR="006D153B" w:rsidRPr="007242EE" w:rsidRDefault="006D153B" w:rsidP="006D153B">
            <w:pPr>
              <w:pStyle w:val="3"/>
              <w:spacing w:line="240" w:lineRule="auto"/>
              <w:jc w:val="center"/>
            </w:pPr>
            <w:r>
              <w:t>(3-1)</w:t>
            </w:r>
            <w:r>
              <w:rPr>
                <w:rFonts w:hint="eastAsia"/>
              </w:rPr>
              <w:t>常態應用規劃</w:t>
            </w:r>
          </w:p>
        </w:tc>
      </w:tr>
      <w:tr w:rsidR="006D153B" w:rsidRPr="007242EE" w14:paraId="7B03250A"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390E35B4" w14:textId="77777777" w:rsidR="006D153B" w:rsidRDefault="006D153B" w:rsidP="006D153B">
            <w:pPr>
              <w:widowControl w:val="0"/>
              <w:spacing w:before="0" w:beforeAutospacing="0" w:after="0" w:afterAutospacing="0" w:line="320" w:lineRule="exact"/>
              <w:ind w:firstLineChars="0" w:firstLine="0"/>
            </w:pPr>
            <w:r>
              <w:rPr>
                <w:rFonts w:hint="eastAsia"/>
              </w:rPr>
              <w:t>請敘述如何將智慧照顧產品</w:t>
            </w:r>
            <w:r>
              <w:t>/</w:t>
            </w:r>
            <w:r>
              <w:rPr>
                <w:rFonts w:hint="eastAsia"/>
              </w:rPr>
              <w:t>服務融入成為機構常態性日常照顧流程的一部分</w:t>
            </w:r>
          </w:p>
          <w:p w14:paraId="712F0BD6" w14:textId="77777777" w:rsidR="006D153B" w:rsidRDefault="006D153B" w:rsidP="006D153B">
            <w:pPr>
              <w:pStyle w:val="4"/>
              <w:keepNext w:val="0"/>
              <w:widowControl w:val="0"/>
              <w:numPr>
                <w:ilvl w:val="0"/>
                <w:numId w:val="36"/>
              </w:numPr>
            </w:pPr>
            <w:bookmarkStart w:id="4" w:name="_Hlk113024636"/>
            <w:r>
              <w:rPr>
                <w:rFonts w:hint="eastAsia"/>
              </w:rPr>
              <w:t>科技照顧服務</w:t>
            </w:r>
            <w:r>
              <w:t>/</w:t>
            </w:r>
            <w:r>
              <w:rPr>
                <w:rFonts w:hint="eastAsia"/>
              </w:rPr>
              <w:t>產品主責管理單位</w:t>
            </w:r>
          </w:p>
          <w:p w14:paraId="34E5FB97" w14:textId="77777777" w:rsidR="006D153B" w:rsidRDefault="006D153B" w:rsidP="006D153B">
            <w:pPr>
              <w:widowControl w:val="0"/>
              <w:ind w:firstLine="480"/>
            </w:pPr>
          </w:p>
          <w:p w14:paraId="75F1AA97" w14:textId="77777777" w:rsidR="006D153B" w:rsidRDefault="006D153B" w:rsidP="006D153B">
            <w:pPr>
              <w:pStyle w:val="4"/>
              <w:keepNext w:val="0"/>
              <w:widowControl w:val="0"/>
              <w:numPr>
                <w:ilvl w:val="0"/>
                <w:numId w:val="36"/>
              </w:numPr>
            </w:pPr>
            <w:r>
              <w:rPr>
                <w:rFonts w:hint="eastAsia"/>
              </w:rPr>
              <w:t>如何調整日常照顧流程，融入科技照顧服務</w:t>
            </w:r>
            <w:r>
              <w:t>/</w:t>
            </w:r>
            <w:r>
              <w:rPr>
                <w:rFonts w:hint="eastAsia"/>
              </w:rPr>
              <w:t>產品應用</w:t>
            </w:r>
            <w:bookmarkEnd w:id="4"/>
          </w:p>
          <w:p w14:paraId="532A61C8" w14:textId="77777777" w:rsidR="006D153B" w:rsidRDefault="006D153B" w:rsidP="006D153B">
            <w:pPr>
              <w:widowControl w:val="0"/>
              <w:ind w:firstLine="480"/>
            </w:pPr>
          </w:p>
          <w:p w14:paraId="1BF62A79" w14:textId="77777777" w:rsidR="006D153B" w:rsidRDefault="006D153B" w:rsidP="006D153B">
            <w:pPr>
              <w:widowControl w:val="0"/>
              <w:ind w:firstLine="480"/>
            </w:pPr>
          </w:p>
          <w:p w14:paraId="3204BE3E" w14:textId="77777777" w:rsidR="006D153B" w:rsidRPr="007242EE" w:rsidRDefault="006D153B" w:rsidP="00D56790">
            <w:pPr>
              <w:pStyle w:val="4"/>
              <w:keepNext w:val="0"/>
              <w:widowControl w:val="0"/>
              <w:spacing w:before="0" w:beforeAutospacing="0" w:after="0" w:afterAutospacing="0" w:line="300" w:lineRule="exact"/>
              <w:ind w:firstLineChars="200" w:firstLine="480"/>
              <w:rPr>
                <w:u w:val="none"/>
              </w:rPr>
            </w:pPr>
          </w:p>
        </w:tc>
      </w:tr>
      <w:tr w:rsidR="006D153B" w:rsidRPr="007242EE" w14:paraId="7356774A"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7984B667" w14:textId="113D633B" w:rsidR="006D153B" w:rsidRPr="007242EE" w:rsidRDefault="006D153B" w:rsidP="006D153B">
            <w:pPr>
              <w:pStyle w:val="3"/>
              <w:spacing w:line="240" w:lineRule="auto"/>
              <w:jc w:val="center"/>
            </w:pPr>
            <w:r>
              <w:lastRenderedPageBreak/>
              <w:t>(3-2)</w:t>
            </w:r>
            <w:r>
              <w:rPr>
                <w:rFonts w:hint="eastAsia"/>
              </w:rPr>
              <w:t>預期使用評估</w:t>
            </w:r>
          </w:p>
        </w:tc>
      </w:tr>
      <w:tr w:rsidR="006D153B" w:rsidRPr="007242EE" w14:paraId="78C314B0"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7B148A13" w14:textId="77777777" w:rsidR="006D153B" w:rsidRDefault="006D153B" w:rsidP="006D153B">
            <w:pPr>
              <w:widowControl w:val="0"/>
              <w:ind w:firstLineChars="0" w:firstLine="0"/>
            </w:pPr>
            <w:r>
              <w:rPr>
                <w:rFonts w:hint="eastAsia"/>
              </w:rPr>
              <w:t>請以每週為單位，預估科技照顧服務</w:t>
            </w:r>
            <w:r>
              <w:t>/</w:t>
            </w:r>
            <w:r>
              <w:rPr>
                <w:rFonts w:hint="eastAsia"/>
              </w:rPr>
              <w:t>產品導入後，照顧者預期使用人次或服務長者</w:t>
            </w:r>
            <w:proofErr w:type="gramStart"/>
            <w:r>
              <w:rPr>
                <w:rFonts w:hint="eastAsia"/>
              </w:rPr>
              <w:t>人次、</w:t>
            </w:r>
            <w:proofErr w:type="gramEnd"/>
            <w:r>
              <w:rPr>
                <w:rFonts w:hint="eastAsia"/>
              </w:rPr>
              <w:t>使用時數等。</w:t>
            </w:r>
          </w:p>
          <w:p w14:paraId="5E01EB38" w14:textId="77777777" w:rsidR="006D153B" w:rsidRDefault="006D153B" w:rsidP="006D153B">
            <w:pPr>
              <w:widowControl w:val="0"/>
              <w:ind w:firstLine="480"/>
            </w:pPr>
          </w:p>
          <w:p w14:paraId="299DD320" w14:textId="77777777" w:rsidR="006D153B" w:rsidRDefault="006D153B" w:rsidP="009924B1">
            <w:pPr>
              <w:widowControl w:val="0"/>
              <w:ind w:firstLineChars="0" w:firstLine="0"/>
            </w:pPr>
          </w:p>
          <w:p w14:paraId="4E504710" w14:textId="77777777" w:rsidR="006D153B" w:rsidRPr="007242EE" w:rsidRDefault="006D153B" w:rsidP="006D153B">
            <w:pPr>
              <w:widowControl w:val="0"/>
              <w:ind w:firstLine="480"/>
            </w:pPr>
          </w:p>
        </w:tc>
      </w:tr>
      <w:tr w:rsidR="002713D3" w:rsidRPr="007242EE" w14:paraId="6BA571A0"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21E5100C" w14:textId="046BAD08" w:rsidR="002713D3" w:rsidRPr="007242EE" w:rsidRDefault="002713D3" w:rsidP="002713D3">
            <w:pPr>
              <w:pStyle w:val="3"/>
              <w:keepNext w:val="0"/>
              <w:widowControl w:val="0"/>
              <w:spacing w:before="0" w:beforeAutospacing="0" w:after="0" w:afterAutospacing="0" w:line="320" w:lineRule="exact"/>
              <w:jc w:val="center"/>
            </w:pPr>
            <w:r w:rsidRPr="007242EE">
              <w:rPr>
                <w:rFonts w:hint="eastAsia"/>
              </w:rPr>
              <w:t>(</w:t>
            </w:r>
            <w:r w:rsidRPr="007242EE">
              <w:t>3-</w:t>
            </w:r>
            <w:r w:rsidRPr="007242EE">
              <w:rPr>
                <w:rFonts w:hint="eastAsia"/>
              </w:rPr>
              <w:t>3</w:t>
            </w:r>
            <w:r w:rsidRPr="007242EE">
              <w:t>)</w:t>
            </w:r>
            <w:r w:rsidRPr="007242EE">
              <w:rPr>
                <w:rFonts w:hint="eastAsia"/>
              </w:rPr>
              <w:t>預期效益評估</w:t>
            </w:r>
          </w:p>
        </w:tc>
      </w:tr>
      <w:tr w:rsidR="002713D3" w:rsidRPr="007242EE" w14:paraId="771BDF2D"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561311E8" w14:textId="3A378CD9" w:rsidR="002713D3" w:rsidRPr="007242EE" w:rsidRDefault="002713D3" w:rsidP="002713D3">
            <w:pPr>
              <w:widowControl w:val="0"/>
              <w:spacing w:before="0" w:beforeAutospacing="0" w:after="0" w:afterAutospacing="0" w:line="320" w:lineRule="exact"/>
              <w:ind w:firstLineChars="0" w:firstLine="0"/>
            </w:pPr>
            <w:r w:rsidRPr="007242EE">
              <w:rPr>
                <w:rFonts w:hint="eastAsia"/>
              </w:rPr>
              <w:t>請具體條列說明導入產品</w:t>
            </w:r>
            <w:r w:rsidRPr="007242EE">
              <w:rPr>
                <w:rFonts w:hint="eastAsia"/>
              </w:rPr>
              <w:t>/</w:t>
            </w:r>
            <w:r w:rsidRPr="007242EE">
              <w:rPr>
                <w:rFonts w:hint="eastAsia"/>
              </w:rPr>
              <w:t>服務後的預期效益（若無該項效益，請填無）</w:t>
            </w:r>
          </w:p>
          <w:p w14:paraId="1C663303" w14:textId="0C89F3FF" w:rsidR="002713D3" w:rsidRPr="007242EE" w:rsidRDefault="002713D3" w:rsidP="002713D3">
            <w:pPr>
              <w:pStyle w:val="4"/>
              <w:keepNext w:val="0"/>
              <w:widowControl w:val="0"/>
              <w:numPr>
                <w:ilvl w:val="0"/>
                <w:numId w:val="17"/>
              </w:numPr>
            </w:pPr>
            <w:r w:rsidRPr="007242EE">
              <w:rPr>
                <w:rFonts w:hint="eastAsia"/>
              </w:rPr>
              <w:t>照顧品質提升（請說明品質評估方式與指標、預期目標）</w:t>
            </w:r>
          </w:p>
          <w:p w14:paraId="0ED34901" w14:textId="77777777" w:rsidR="002713D3" w:rsidRPr="007242EE" w:rsidRDefault="002713D3" w:rsidP="002713D3">
            <w:pPr>
              <w:pStyle w:val="4"/>
              <w:keepNext w:val="0"/>
              <w:widowControl w:val="0"/>
            </w:pPr>
          </w:p>
          <w:p w14:paraId="001B11A5" w14:textId="29809D0B" w:rsidR="002713D3" w:rsidRPr="007242EE" w:rsidRDefault="002713D3" w:rsidP="002713D3">
            <w:pPr>
              <w:pStyle w:val="4"/>
              <w:keepNext w:val="0"/>
              <w:widowControl w:val="0"/>
            </w:pPr>
          </w:p>
          <w:p w14:paraId="5E1BB5F4" w14:textId="77777777" w:rsidR="002713D3" w:rsidRPr="007242EE" w:rsidRDefault="002713D3" w:rsidP="002713D3">
            <w:pPr>
              <w:pStyle w:val="4"/>
              <w:keepNext w:val="0"/>
              <w:widowControl w:val="0"/>
            </w:pPr>
          </w:p>
          <w:p w14:paraId="69CE5CAF" w14:textId="02F7D681" w:rsidR="002713D3" w:rsidRPr="007242EE" w:rsidRDefault="002713D3" w:rsidP="002713D3">
            <w:pPr>
              <w:pStyle w:val="4"/>
              <w:keepNext w:val="0"/>
              <w:widowControl w:val="0"/>
              <w:numPr>
                <w:ilvl w:val="0"/>
                <w:numId w:val="17"/>
              </w:numPr>
            </w:pPr>
            <w:r w:rsidRPr="007242EE">
              <w:rPr>
                <w:rFonts w:hint="eastAsia"/>
              </w:rPr>
              <w:t>降低照顧者負擔（請說明預期降低的人力或工作時數或百分比等）</w:t>
            </w:r>
          </w:p>
          <w:p w14:paraId="58E8B5DF" w14:textId="5B962C8E" w:rsidR="002713D3" w:rsidRPr="007242EE" w:rsidRDefault="002713D3" w:rsidP="002713D3">
            <w:pPr>
              <w:pStyle w:val="4"/>
              <w:keepNext w:val="0"/>
              <w:widowControl w:val="0"/>
            </w:pPr>
          </w:p>
          <w:p w14:paraId="2B3820A6" w14:textId="682049F9" w:rsidR="002713D3" w:rsidRPr="007242EE" w:rsidRDefault="002713D3" w:rsidP="002713D3">
            <w:pPr>
              <w:pStyle w:val="4"/>
              <w:keepNext w:val="0"/>
              <w:widowControl w:val="0"/>
            </w:pPr>
          </w:p>
          <w:p w14:paraId="1F7031DE" w14:textId="77777777" w:rsidR="002713D3" w:rsidRPr="007242EE" w:rsidRDefault="002713D3" w:rsidP="002713D3">
            <w:pPr>
              <w:pStyle w:val="4"/>
              <w:keepNext w:val="0"/>
              <w:widowControl w:val="0"/>
            </w:pPr>
          </w:p>
          <w:p w14:paraId="38468129" w14:textId="42601476" w:rsidR="002713D3" w:rsidRPr="007242EE" w:rsidRDefault="002713D3" w:rsidP="002713D3">
            <w:pPr>
              <w:pStyle w:val="4"/>
              <w:keepNext w:val="0"/>
              <w:widowControl w:val="0"/>
              <w:numPr>
                <w:ilvl w:val="0"/>
                <w:numId w:val="17"/>
              </w:numPr>
            </w:pPr>
            <w:r w:rsidRPr="007242EE">
              <w:rPr>
                <w:rFonts w:hint="eastAsia"/>
              </w:rPr>
              <w:t>降低營運成本（請說明預期降低的營運成本項目與預期目標）</w:t>
            </w:r>
          </w:p>
          <w:p w14:paraId="58582F54" w14:textId="6BCA06DD" w:rsidR="002713D3" w:rsidRPr="007242EE" w:rsidRDefault="002713D3" w:rsidP="002713D3">
            <w:pPr>
              <w:pStyle w:val="4"/>
              <w:keepNext w:val="0"/>
              <w:widowControl w:val="0"/>
            </w:pPr>
          </w:p>
          <w:p w14:paraId="40762F31" w14:textId="77777777" w:rsidR="002713D3" w:rsidRPr="007242EE" w:rsidRDefault="002713D3" w:rsidP="002713D3">
            <w:pPr>
              <w:pStyle w:val="4"/>
              <w:keepNext w:val="0"/>
              <w:widowControl w:val="0"/>
            </w:pPr>
          </w:p>
          <w:p w14:paraId="061E9F89" w14:textId="5FDAEBF6" w:rsidR="002713D3" w:rsidRPr="007242EE" w:rsidRDefault="002713D3" w:rsidP="002713D3">
            <w:pPr>
              <w:pStyle w:val="4"/>
              <w:keepNext w:val="0"/>
              <w:widowControl w:val="0"/>
            </w:pPr>
          </w:p>
          <w:p w14:paraId="44E6982D" w14:textId="57B12C4F" w:rsidR="002713D3" w:rsidRPr="007242EE" w:rsidRDefault="002713D3" w:rsidP="002713D3">
            <w:pPr>
              <w:pStyle w:val="4"/>
              <w:keepNext w:val="0"/>
              <w:widowControl w:val="0"/>
              <w:numPr>
                <w:ilvl w:val="0"/>
                <w:numId w:val="17"/>
              </w:numPr>
            </w:pPr>
            <w:r w:rsidRPr="007242EE">
              <w:rPr>
                <w:rFonts w:hint="eastAsia"/>
              </w:rPr>
              <w:t>提升照顧工作人員科技照顧職能（請說明因導入產品</w:t>
            </w:r>
            <w:r w:rsidRPr="007242EE">
              <w:rPr>
                <w:rFonts w:hint="eastAsia"/>
              </w:rPr>
              <w:t>/</w:t>
            </w:r>
            <w:r w:rsidRPr="007242EE">
              <w:rPr>
                <w:rFonts w:hint="eastAsia"/>
              </w:rPr>
              <w:t>服務的預期提升目標）</w:t>
            </w:r>
          </w:p>
          <w:p w14:paraId="30FBFE04" w14:textId="2C486AAD" w:rsidR="002713D3" w:rsidRPr="007242EE" w:rsidRDefault="002713D3" w:rsidP="002713D3">
            <w:pPr>
              <w:pStyle w:val="4"/>
              <w:keepNext w:val="0"/>
              <w:widowControl w:val="0"/>
            </w:pPr>
          </w:p>
          <w:p w14:paraId="71314251" w14:textId="09CA049B" w:rsidR="002713D3" w:rsidRPr="007242EE" w:rsidRDefault="002713D3" w:rsidP="002713D3">
            <w:pPr>
              <w:pStyle w:val="4"/>
              <w:keepNext w:val="0"/>
              <w:widowControl w:val="0"/>
            </w:pPr>
          </w:p>
          <w:p w14:paraId="51384780" w14:textId="646FBA78" w:rsidR="002713D3" w:rsidRPr="007242EE" w:rsidRDefault="002713D3" w:rsidP="002713D3">
            <w:pPr>
              <w:widowControl w:val="0"/>
              <w:spacing w:before="0" w:beforeAutospacing="0" w:after="0" w:afterAutospacing="0" w:line="320" w:lineRule="exact"/>
              <w:ind w:firstLineChars="0" w:firstLine="0"/>
            </w:pPr>
          </w:p>
        </w:tc>
      </w:tr>
      <w:tr w:rsidR="002713D3" w:rsidRPr="007242EE" w14:paraId="7CEB8C53" w14:textId="77777777" w:rsidTr="00ED0255">
        <w:tc>
          <w:tcPr>
            <w:tcW w:w="8766" w:type="dxa"/>
            <w:gridSpan w:val="15"/>
            <w:tcBorders>
              <w:top w:val="single" w:sz="4" w:space="0" w:color="auto"/>
              <w:left w:val="single" w:sz="12" w:space="0" w:color="auto"/>
              <w:bottom w:val="single" w:sz="4" w:space="0" w:color="auto"/>
              <w:right w:val="single" w:sz="12" w:space="0" w:color="auto"/>
            </w:tcBorders>
          </w:tcPr>
          <w:p w14:paraId="1B614046" w14:textId="0343E174" w:rsidR="002713D3" w:rsidRPr="007242EE" w:rsidRDefault="002713D3" w:rsidP="002713D3">
            <w:pPr>
              <w:pStyle w:val="3"/>
              <w:keepNext w:val="0"/>
              <w:widowControl w:val="0"/>
              <w:jc w:val="center"/>
            </w:pPr>
            <w:r w:rsidRPr="007242EE">
              <w:rPr>
                <w:rFonts w:hint="eastAsia"/>
              </w:rPr>
              <w:lastRenderedPageBreak/>
              <w:t>(</w:t>
            </w:r>
            <w:r w:rsidRPr="007242EE">
              <w:t>3-4)</w:t>
            </w:r>
            <w:r w:rsidRPr="007242EE">
              <w:rPr>
                <w:rFonts w:hint="eastAsia"/>
              </w:rPr>
              <w:t>永續經營規劃</w:t>
            </w:r>
          </w:p>
        </w:tc>
      </w:tr>
      <w:tr w:rsidR="002713D3" w:rsidRPr="007242EE" w14:paraId="5D4E5A6B" w14:textId="77777777" w:rsidTr="00365684">
        <w:tc>
          <w:tcPr>
            <w:tcW w:w="8766" w:type="dxa"/>
            <w:gridSpan w:val="15"/>
            <w:tcBorders>
              <w:top w:val="single" w:sz="4" w:space="0" w:color="auto"/>
              <w:left w:val="single" w:sz="12" w:space="0" w:color="auto"/>
              <w:bottom w:val="single" w:sz="12" w:space="0" w:color="auto"/>
              <w:right w:val="single" w:sz="12" w:space="0" w:color="auto"/>
            </w:tcBorders>
          </w:tcPr>
          <w:p w14:paraId="467363ED" w14:textId="486814DB" w:rsidR="002713D3" w:rsidRPr="007242EE" w:rsidRDefault="002713D3" w:rsidP="009924B1">
            <w:pPr>
              <w:pStyle w:val="4"/>
              <w:keepNext w:val="0"/>
              <w:widowControl w:val="0"/>
              <w:numPr>
                <w:ilvl w:val="0"/>
                <w:numId w:val="19"/>
              </w:numPr>
            </w:pPr>
            <w:r w:rsidRPr="007242EE">
              <w:rPr>
                <w:rFonts w:hint="eastAsia"/>
              </w:rPr>
              <w:t>請說明智慧產品</w:t>
            </w:r>
            <w:r w:rsidRPr="007242EE">
              <w:rPr>
                <w:rFonts w:hint="eastAsia"/>
              </w:rPr>
              <w:t>/</w:t>
            </w:r>
            <w:r w:rsidRPr="007242EE">
              <w:rPr>
                <w:rFonts w:hint="eastAsia"/>
              </w:rPr>
              <w:t>服務導入後長期經營與維護規劃，如提升專業照顧者的科技應用能力與素養、</w:t>
            </w:r>
            <w:proofErr w:type="gramStart"/>
            <w:r w:rsidRPr="007242EE">
              <w:rPr>
                <w:rFonts w:hint="eastAsia"/>
              </w:rPr>
              <w:t>場域需長期</w:t>
            </w:r>
            <w:proofErr w:type="gramEnd"/>
            <w:r w:rsidRPr="007242EE">
              <w:rPr>
                <w:rFonts w:hint="eastAsia"/>
              </w:rPr>
              <w:t>配合相關資源（例如網路建置、耗材及維護經費的編列等），計畫結束後仍能長期使用、維護智慧照顧產品</w:t>
            </w:r>
            <w:r w:rsidRPr="007242EE">
              <w:rPr>
                <w:rFonts w:hint="eastAsia"/>
              </w:rPr>
              <w:t>/</w:t>
            </w:r>
            <w:r w:rsidRPr="007242EE">
              <w:rPr>
                <w:rFonts w:hint="eastAsia"/>
              </w:rPr>
              <w:t>服務。</w:t>
            </w:r>
          </w:p>
          <w:p w14:paraId="79E1613D" w14:textId="4AC8CE52" w:rsidR="002713D3" w:rsidRDefault="002713D3" w:rsidP="002713D3">
            <w:pPr>
              <w:widowControl w:val="0"/>
              <w:ind w:firstLine="480"/>
            </w:pPr>
          </w:p>
          <w:p w14:paraId="463111E9" w14:textId="77777777" w:rsidR="002F5DB3" w:rsidRPr="007242EE" w:rsidRDefault="002F5DB3" w:rsidP="002713D3">
            <w:pPr>
              <w:widowControl w:val="0"/>
              <w:ind w:firstLine="480"/>
            </w:pPr>
          </w:p>
          <w:p w14:paraId="170071A2" w14:textId="77777777" w:rsidR="002713D3" w:rsidRPr="007242EE" w:rsidRDefault="002713D3" w:rsidP="002713D3">
            <w:pPr>
              <w:widowControl w:val="0"/>
              <w:ind w:firstLine="480"/>
            </w:pPr>
          </w:p>
          <w:p w14:paraId="31C23684" w14:textId="4BD03506" w:rsidR="002713D3" w:rsidRDefault="002713D3" w:rsidP="009924B1">
            <w:pPr>
              <w:pStyle w:val="4"/>
              <w:keepNext w:val="0"/>
              <w:widowControl w:val="0"/>
              <w:numPr>
                <w:ilvl w:val="0"/>
                <w:numId w:val="19"/>
              </w:numPr>
            </w:pPr>
            <w:r w:rsidRPr="007242EE">
              <w:rPr>
                <w:rFonts w:hint="eastAsia"/>
              </w:rPr>
              <w:t>擴散效益（請說明後續是否有使用規模擴大、擴展至服務據點等規劃）</w:t>
            </w:r>
          </w:p>
          <w:p w14:paraId="759121D8" w14:textId="77777777" w:rsidR="002F5DB3" w:rsidRPr="007242EE" w:rsidRDefault="002F5DB3" w:rsidP="002713D3">
            <w:pPr>
              <w:widowControl w:val="0"/>
              <w:ind w:firstLine="480"/>
            </w:pPr>
          </w:p>
          <w:p w14:paraId="0874A0E2" w14:textId="77777777" w:rsidR="002713D3" w:rsidRPr="007242EE" w:rsidRDefault="002713D3" w:rsidP="002713D3">
            <w:pPr>
              <w:widowControl w:val="0"/>
              <w:ind w:firstLine="480"/>
            </w:pPr>
          </w:p>
          <w:p w14:paraId="2ACEDF04" w14:textId="4C9E45E2" w:rsidR="002713D3" w:rsidRPr="007242EE" w:rsidRDefault="002713D3" w:rsidP="002713D3">
            <w:pPr>
              <w:ind w:firstLine="480"/>
            </w:pPr>
          </w:p>
        </w:tc>
      </w:tr>
      <w:tr w:rsidR="002713D3" w:rsidRPr="007242EE" w14:paraId="1449A259" w14:textId="77777777" w:rsidTr="00365684">
        <w:tc>
          <w:tcPr>
            <w:tcW w:w="8766" w:type="dxa"/>
            <w:gridSpan w:val="15"/>
            <w:tcBorders>
              <w:top w:val="single" w:sz="12" w:space="0" w:color="auto"/>
              <w:left w:val="single" w:sz="12" w:space="0" w:color="auto"/>
              <w:bottom w:val="single" w:sz="4" w:space="0" w:color="auto"/>
              <w:right w:val="single" w:sz="12" w:space="0" w:color="auto"/>
            </w:tcBorders>
          </w:tcPr>
          <w:p w14:paraId="6EFDA902" w14:textId="58B4F237" w:rsidR="002713D3" w:rsidRPr="007242EE" w:rsidRDefault="002713D3" w:rsidP="002713D3">
            <w:pPr>
              <w:pStyle w:val="3"/>
              <w:keepNext w:val="0"/>
              <w:pageBreakBefore/>
              <w:widowControl w:val="0"/>
            </w:pPr>
            <w:r w:rsidRPr="007242EE">
              <w:rPr>
                <w:rFonts w:hint="eastAsia"/>
              </w:rPr>
              <w:lastRenderedPageBreak/>
              <w:t>4</w:t>
            </w:r>
            <w:r w:rsidRPr="007242EE">
              <w:t xml:space="preserve">. </w:t>
            </w:r>
            <w:r w:rsidRPr="007242EE">
              <w:rPr>
                <w:rFonts w:hint="eastAsia"/>
              </w:rPr>
              <w:t>經費需求概估</w:t>
            </w:r>
          </w:p>
        </w:tc>
      </w:tr>
      <w:tr w:rsidR="002713D3" w:rsidRPr="007242EE" w14:paraId="2BA68BB5" w14:textId="77777777" w:rsidTr="00365684">
        <w:tc>
          <w:tcPr>
            <w:tcW w:w="8766" w:type="dxa"/>
            <w:gridSpan w:val="15"/>
            <w:tcBorders>
              <w:top w:val="single" w:sz="4" w:space="0" w:color="auto"/>
              <w:left w:val="single" w:sz="12" w:space="0" w:color="auto"/>
              <w:bottom w:val="single" w:sz="4" w:space="0" w:color="auto"/>
              <w:right w:val="single" w:sz="12" w:space="0" w:color="auto"/>
            </w:tcBorders>
          </w:tcPr>
          <w:p w14:paraId="20E17785" w14:textId="77777777" w:rsidR="002713D3" w:rsidRPr="007242EE" w:rsidRDefault="002713D3" w:rsidP="002713D3">
            <w:pPr>
              <w:pStyle w:val="10"/>
              <w:keepLines w:val="0"/>
              <w:widowControl w:val="0"/>
              <w:jc w:val="both"/>
              <w:rPr>
                <w:b/>
                <w:bCs/>
              </w:rPr>
            </w:pPr>
            <w:r w:rsidRPr="007242EE">
              <w:rPr>
                <w:rFonts w:hint="eastAsia"/>
                <w:b/>
                <w:bCs/>
              </w:rPr>
              <w:t>(</w:t>
            </w:r>
            <w:r w:rsidRPr="007242EE">
              <w:rPr>
                <w:b/>
                <w:bCs/>
              </w:rPr>
              <w:t>4-1)</w:t>
            </w:r>
            <w:r w:rsidRPr="007242EE">
              <w:rPr>
                <w:rFonts w:hint="eastAsia"/>
                <w:b/>
                <w:bCs/>
              </w:rPr>
              <w:t>計畫補助導入費用</w:t>
            </w:r>
          </w:p>
          <w:p w14:paraId="12784973" w14:textId="09D936B4" w:rsidR="002713D3" w:rsidRPr="007242EE" w:rsidRDefault="002713D3" w:rsidP="002713D3">
            <w:pPr>
              <w:pStyle w:val="10"/>
              <w:keepLines w:val="0"/>
              <w:widowControl w:val="0"/>
              <w:jc w:val="both"/>
              <w:rPr>
                <w:b/>
                <w:bCs/>
              </w:rPr>
            </w:pPr>
            <w:r w:rsidRPr="007242EE">
              <w:rPr>
                <w:rFonts w:hint="eastAsia"/>
              </w:rPr>
              <w:t>至多新臺幣</w:t>
            </w:r>
            <w:r w:rsidRPr="007242EE">
              <w:rPr>
                <w:rFonts w:hint="eastAsia"/>
              </w:rPr>
              <w:t xml:space="preserve">40 </w:t>
            </w:r>
            <w:r w:rsidRPr="007242EE">
              <w:rPr>
                <w:rFonts w:hint="eastAsia"/>
              </w:rPr>
              <w:t>萬元，以業務費編列，支用範圍包含智慧照顧產品使用及服務費（檢附廠商報價單）、導入智慧照顧產品所需之個人電腦或網路設備租金等。</w:t>
            </w:r>
          </w:p>
        </w:tc>
      </w:tr>
      <w:tr w:rsidR="002713D3" w:rsidRPr="007242EE" w14:paraId="2FA27F6C" w14:textId="77777777" w:rsidTr="00365684">
        <w:tc>
          <w:tcPr>
            <w:tcW w:w="1380" w:type="dxa"/>
            <w:tcBorders>
              <w:top w:val="single" w:sz="4" w:space="0" w:color="auto"/>
              <w:left w:val="single" w:sz="12" w:space="0" w:color="auto"/>
              <w:bottom w:val="single" w:sz="4" w:space="0" w:color="auto"/>
            </w:tcBorders>
          </w:tcPr>
          <w:p w14:paraId="59B7553C" w14:textId="4ECAB46C" w:rsidR="002713D3" w:rsidRPr="007242EE" w:rsidRDefault="002713D3" w:rsidP="002713D3">
            <w:pPr>
              <w:pStyle w:val="10"/>
              <w:keepLines w:val="0"/>
              <w:widowControl w:val="0"/>
            </w:pPr>
            <w:r w:rsidRPr="007242EE">
              <w:t>項目名稱</w:t>
            </w:r>
            <w:r w:rsidRPr="007242EE">
              <w:t xml:space="preserve"> </w:t>
            </w:r>
          </w:p>
        </w:tc>
        <w:tc>
          <w:tcPr>
            <w:tcW w:w="2823" w:type="dxa"/>
            <w:gridSpan w:val="5"/>
            <w:tcBorders>
              <w:top w:val="single" w:sz="4" w:space="0" w:color="auto"/>
              <w:bottom w:val="single" w:sz="4" w:space="0" w:color="auto"/>
            </w:tcBorders>
          </w:tcPr>
          <w:p w14:paraId="45E78E79" w14:textId="787FE610" w:rsidR="002713D3" w:rsidRPr="007242EE" w:rsidRDefault="002713D3" w:rsidP="002713D3">
            <w:pPr>
              <w:pStyle w:val="10"/>
              <w:keepLines w:val="0"/>
              <w:widowControl w:val="0"/>
            </w:pPr>
            <w:r w:rsidRPr="007242EE">
              <w:t>說明</w:t>
            </w:r>
          </w:p>
        </w:tc>
        <w:tc>
          <w:tcPr>
            <w:tcW w:w="982" w:type="dxa"/>
            <w:gridSpan w:val="2"/>
            <w:tcBorders>
              <w:top w:val="single" w:sz="4" w:space="0" w:color="auto"/>
              <w:bottom w:val="single" w:sz="4" w:space="0" w:color="auto"/>
            </w:tcBorders>
          </w:tcPr>
          <w:p w14:paraId="5461C5A1" w14:textId="1188529F" w:rsidR="002713D3" w:rsidRPr="007242EE" w:rsidRDefault="002713D3" w:rsidP="002713D3">
            <w:pPr>
              <w:pStyle w:val="10"/>
              <w:keepLines w:val="0"/>
              <w:widowControl w:val="0"/>
            </w:pPr>
            <w:r w:rsidRPr="007242EE">
              <w:t>單位</w:t>
            </w:r>
          </w:p>
        </w:tc>
        <w:tc>
          <w:tcPr>
            <w:tcW w:w="1425" w:type="dxa"/>
            <w:gridSpan w:val="5"/>
            <w:tcBorders>
              <w:top w:val="single" w:sz="4" w:space="0" w:color="auto"/>
              <w:bottom w:val="single" w:sz="4" w:space="0" w:color="auto"/>
            </w:tcBorders>
          </w:tcPr>
          <w:p w14:paraId="261A2748" w14:textId="10BBD934" w:rsidR="002713D3" w:rsidRPr="007242EE" w:rsidRDefault="002713D3" w:rsidP="002713D3">
            <w:pPr>
              <w:pStyle w:val="10"/>
              <w:keepLines w:val="0"/>
              <w:widowControl w:val="0"/>
            </w:pPr>
            <w:r w:rsidRPr="007242EE">
              <w:t>數量</w:t>
            </w:r>
          </w:p>
        </w:tc>
        <w:tc>
          <w:tcPr>
            <w:tcW w:w="1078" w:type="dxa"/>
            <w:tcBorders>
              <w:top w:val="single" w:sz="4" w:space="0" w:color="auto"/>
              <w:bottom w:val="single" w:sz="4" w:space="0" w:color="auto"/>
            </w:tcBorders>
          </w:tcPr>
          <w:p w14:paraId="10479B36" w14:textId="1428DECD" w:rsidR="002713D3" w:rsidRPr="007242EE" w:rsidRDefault="002713D3" w:rsidP="002713D3">
            <w:pPr>
              <w:pStyle w:val="10"/>
              <w:keepLines w:val="0"/>
              <w:widowControl w:val="0"/>
            </w:pPr>
            <w:r w:rsidRPr="007242EE">
              <w:t>單價</w:t>
            </w:r>
          </w:p>
        </w:tc>
        <w:tc>
          <w:tcPr>
            <w:tcW w:w="1078" w:type="dxa"/>
            <w:tcBorders>
              <w:top w:val="single" w:sz="4" w:space="0" w:color="auto"/>
              <w:bottom w:val="single" w:sz="4" w:space="0" w:color="auto"/>
              <w:right w:val="single" w:sz="12" w:space="0" w:color="auto"/>
            </w:tcBorders>
          </w:tcPr>
          <w:p w14:paraId="53B3B137" w14:textId="517864C1" w:rsidR="002713D3" w:rsidRPr="007242EE" w:rsidRDefault="002713D3" w:rsidP="002713D3">
            <w:pPr>
              <w:pStyle w:val="10"/>
              <w:keepLines w:val="0"/>
              <w:widowControl w:val="0"/>
            </w:pPr>
            <w:r w:rsidRPr="007242EE">
              <w:t>金額</w:t>
            </w:r>
          </w:p>
        </w:tc>
      </w:tr>
      <w:tr w:rsidR="002713D3" w:rsidRPr="007242EE" w14:paraId="6B8DC8CD" w14:textId="77777777" w:rsidTr="00F573DC">
        <w:trPr>
          <w:trHeight w:val="227"/>
        </w:trPr>
        <w:tc>
          <w:tcPr>
            <w:tcW w:w="8766" w:type="dxa"/>
            <w:gridSpan w:val="15"/>
            <w:tcBorders>
              <w:top w:val="single" w:sz="4" w:space="0" w:color="auto"/>
              <w:left w:val="single" w:sz="12" w:space="0" w:color="auto"/>
              <w:bottom w:val="single" w:sz="4" w:space="0" w:color="auto"/>
              <w:right w:val="single" w:sz="12" w:space="0" w:color="auto"/>
            </w:tcBorders>
            <w:vAlign w:val="center"/>
          </w:tcPr>
          <w:p w14:paraId="393619EF" w14:textId="7350B9AC" w:rsidR="002713D3" w:rsidRPr="007242EE" w:rsidRDefault="002713D3" w:rsidP="00F573DC">
            <w:pPr>
              <w:pStyle w:val="10"/>
              <w:keepLines w:val="0"/>
              <w:widowControl w:val="0"/>
            </w:pPr>
            <w:r>
              <w:rPr>
                <w:rFonts w:hint="eastAsia"/>
              </w:rPr>
              <w:t>方案</w:t>
            </w:r>
            <w:proofErr w:type="gramStart"/>
            <w:r>
              <w:rPr>
                <w:rFonts w:hint="eastAsia"/>
              </w:rPr>
              <w:t>一</w:t>
            </w:r>
            <w:proofErr w:type="gramEnd"/>
          </w:p>
        </w:tc>
      </w:tr>
      <w:tr w:rsidR="002713D3" w:rsidRPr="007242EE" w14:paraId="13A2666B" w14:textId="77777777" w:rsidTr="00365684">
        <w:tc>
          <w:tcPr>
            <w:tcW w:w="1380" w:type="dxa"/>
            <w:tcBorders>
              <w:top w:val="single" w:sz="4" w:space="0" w:color="auto"/>
              <w:left w:val="single" w:sz="12" w:space="0" w:color="auto"/>
              <w:bottom w:val="single" w:sz="4" w:space="0" w:color="auto"/>
            </w:tcBorders>
          </w:tcPr>
          <w:p w14:paraId="3F2EC50C"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004A218C"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36F5B693"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0B6A0085"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7CA2AB61"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0795A9DE"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49AEBC3B" w14:textId="77777777" w:rsidTr="00365684">
        <w:tc>
          <w:tcPr>
            <w:tcW w:w="1380" w:type="dxa"/>
            <w:tcBorders>
              <w:top w:val="single" w:sz="4" w:space="0" w:color="auto"/>
              <w:left w:val="single" w:sz="12" w:space="0" w:color="auto"/>
              <w:bottom w:val="single" w:sz="4" w:space="0" w:color="auto"/>
            </w:tcBorders>
          </w:tcPr>
          <w:p w14:paraId="305F537E"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5412DDD1"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72D47AFB"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5C7EEA24"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0BE943C5"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0ED98422"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074B77C7" w14:textId="77777777" w:rsidTr="00365684">
        <w:tc>
          <w:tcPr>
            <w:tcW w:w="1380" w:type="dxa"/>
            <w:tcBorders>
              <w:top w:val="single" w:sz="4" w:space="0" w:color="auto"/>
              <w:left w:val="single" w:sz="12" w:space="0" w:color="auto"/>
              <w:bottom w:val="single" w:sz="4" w:space="0" w:color="auto"/>
            </w:tcBorders>
          </w:tcPr>
          <w:p w14:paraId="1D87E97D"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02153276"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023D8860"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0DA58480"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21D8E0C3"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183368E2"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1BF69CE1" w14:textId="77777777" w:rsidTr="00365684">
        <w:tc>
          <w:tcPr>
            <w:tcW w:w="1380" w:type="dxa"/>
            <w:tcBorders>
              <w:top w:val="single" w:sz="4" w:space="0" w:color="auto"/>
              <w:left w:val="single" w:sz="12" w:space="0" w:color="auto"/>
              <w:bottom w:val="single" w:sz="4" w:space="0" w:color="auto"/>
            </w:tcBorders>
          </w:tcPr>
          <w:p w14:paraId="5B706A8E"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02B4BB08"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6A77D588"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1247A205"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611F5B9A"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0B0A0F38"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03B02071" w14:textId="77777777" w:rsidTr="00365684">
        <w:tc>
          <w:tcPr>
            <w:tcW w:w="1380" w:type="dxa"/>
            <w:tcBorders>
              <w:top w:val="single" w:sz="4" w:space="0" w:color="auto"/>
              <w:left w:val="single" w:sz="12" w:space="0" w:color="auto"/>
              <w:bottom w:val="single" w:sz="4" w:space="0" w:color="auto"/>
            </w:tcBorders>
          </w:tcPr>
          <w:p w14:paraId="0E5C2204"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7F91A234"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1108B249"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15AC44B5"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0CD49159"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51D8C2A5"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69850335" w14:textId="77777777" w:rsidTr="00365684">
        <w:tc>
          <w:tcPr>
            <w:tcW w:w="8766" w:type="dxa"/>
            <w:gridSpan w:val="15"/>
            <w:tcBorders>
              <w:top w:val="single" w:sz="4" w:space="0" w:color="auto"/>
              <w:left w:val="single" w:sz="12" w:space="0" w:color="auto"/>
              <w:bottom w:val="single" w:sz="4" w:space="0" w:color="auto"/>
              <w:right w:val="single" w:sz="12" w:space="0" w:color="auto"/>
            </w:tcBorders>
          </w:tcPr>
          <w:p w14:paraId="06864EAD" w14:textId="0D862343" w:rsidR="002713D3" w:rsidRPr="007242EE" w:rsidRDefault="002713D3" w:rsidP="00F573DC">
            <w:pPr>
              <w:pStyle w:val="10"/>
              <w:keepLines w:val="0"/>
              <w:widowControl w:val="0"/>
            </w:pPr>
            <w:r>
              <w:rPr>
                <w:rFonts w:hint="eastAsia"/>
              </w:rPr>
              <w:t>方案二</w:t>
            </w:r>
          </w:p>
        </w:tc>
      </w:tr>
      <w:tr w:rsidR="002713D3" w:rsidRPr="007242EE" w14:paraId="3F69A118" w14:textId="77777777" w:rsidTr="00365684">
        <w:tc>
          <w:tcPr>
            <w:tcW w:w="1380" w:type="dxa"/>
            <w:tcBorders>
              <w:top w:val="single" w:sz="4" w:space="0" w:color="auto"/>
              <w:left w:val="single" w:sz="12" w:space="0" w:color="auto"/>
              <w:bottom w:val="single" w:sz="4" w:space="0" w:color="auto"/>
            </w:tcBorders>
          </w:tcPr>
          <w:p w14:paraId="6CE9EDBA"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6551EFA1"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1362E575"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5409778B"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0A3BF8A0"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39BDBF88"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61570F90" w14:textId="77777777" w:rsidTr="00365684">
        <w:tc>
          <w:tcPr>
            <w:tcW w:w="1380" w:type="dxa"/>
            <w:tcBorders>
              <w:top w:val="single" w:sz="4" w:space="0" w:color="auto"/>
              <w:left w:val="single" w:sz="12" w:space="0" w:color="auto"/>
              <w:bottom w:val="single" w:sz="4" w:space="0" w:color="auto"/>
            </w:tcBorders>
          </w:tcPr>
          <w:p w14:paraId="6E89AE8A"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32F9DE91"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36DC3306"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389E388F"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28EC9573"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172E2BE8"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6046F294" w14:textId="77777777" w:rsidTr="00365684">
        <w:tc>
          <w:tcPr>
            <w:tcW w:w="1380" w:type="dxa"/>
            <w:tcBorders>
              <w:top w:val="single" w:sz="4" w:space="0" w:color="auto"/>
              <w:left w:val="single" w:sz="12" w:space="0" w:color="auto"/>
              <w:bottom w:val="single" w:sz="4" w:space="0" w:color="auto"/>
            </w:tcBorders>
          </w:tcPr>
          <w:p w14:paraId="69E138AA"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0047B2DE"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59A5B1B5"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449F5C66"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30A88FA5"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4D9B7792"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69B58394" w14:textId="77777777" w:rsidTr="00365684">
        <w:tc>
          <w:tcPr>
            <w:tcW w:w="1380" w:type="dxa"/>
            <w:tcBorders>
              <w:top w:val="single" w:sz="4" w:space="0" w:color="auto"/>
              <w:left w:val="single" w:sz="12" w:space="0" w:color="auto"/>
              <w:bottom w:val="single" w:sz="4" w:space="0" w:color="auto"/>
            </w:tcBorders>
          </w:tcPr>
          <w:p w14:paraId="38710F3F"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6462BFD2"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3B65D69F"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4CE76ADA"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64FB05E9"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0D1E97E2"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658E175F" w14:textId="77777777" w:rsidTr="00365684">
        <w:tc>
          <w:tcPr>
            <w:tcW w:w="1380" w:type="dxa"/>
            <w:tcBorders>
              <w:top w:val="single" w:sz="4" w:space="0" w:color="auto"/>
              <w:left w:val="single" w:sz="12" w:space="0" w:color="auto"/>
              <w:bottom w:val="single" w:sz="4" w:space="0" w:color="auto"/>
            </w:tcBorders>
          </w:tcPr>
          <w:p w14:paraId="033A10B5" w14:textId="77777777" w:rsidR="002713D3" w:rsidRPr="007242EE" w:rsidRDefault="002713D3" w:rsidP="002713D3">
            <w:pPr>
              <w:pStyle w:val="10"/>
              <w:keepLines w:val="0"/>
              <w:widowControl w:val="0"/>
              <w:spacing w:before="100" w:beforeAutospacing="1" w:after="100" w:afterAutospacing="1" w:line="300" w:lineRule="auto"/>
            </w:pPr>
          </w:p>
        </w:tc>
        <w:tc>
          <w:tcPr>
            <w:tcW w:w="2823" w:type="dxa"/>
            <w:gridSpan w:val="5"/>
            <w:tcBorders>
              <w:top w:val="single" w:sz="4" w:space="0" w:color="auto"/>
              <w:bottom w:val="single" w:sz="4" w:space="0" w:color="auto"/>
            </w:tcBorders>
          </w:tcPr>
          <w:p w14:paraId="659FAED7" w14:textId="77777777" w:rsidR="002713D3" w:rsidRPr="007242EE" w:rsidRDefault="002713D3" w:rsidP="002713D3">
            <w:pPr>
              <w:pStyle w:val="10"/>
              <w:keepLines w:val="0"/>
              <w:widowControl w:val="0"/>
              <w:spacing w:before="100" w:beforeAutospacing="1" w:after="100" w:afterAutospacing="1" w:line="300" w:lineRule="auto"/>
            </w:pPr>
          </w:p>
        </w:tc>
        <w:tc>
          <w:tcPr>
            <w:tcW w:w="982" w:type="dxa"/>
            <w:gridSpan w:val="2"/>
            <w:tcBorders>
              <w:top w:val="single" w:sz="4" w:space="0" w:color="auto"/>
              <w:bottom w:val="single" w:sz="4" w:space="0" w:color="auto"/>
            </w:tcBorders>
          </w:tcPr>
          <w:p w14:paraId="3A036C10" w14:textId="77777777" w:rsidR="002713D3" w:rsidRPr="007242EE" w:rsidRDefault="002713D3" w:rsidP="002713D3">
            <w:pPr>
              <w:pStyle w:val="10"/>
              <w:keepLines w:val="0"/>
              <w:widowControl w:val="0"/>
              <w:spacing w:before="100" w:beforeAutospacing="1" w:after="100" w:afterAutospacing="1" w:line="300" w:lineRule="auto"/>
            </w:pPr>
          </w:p>
        </w:tc>
        <w:tc>
          <w:tcPr>
            <w:tcW w:w="1425" w:type="dxa"/>
            <w:gridSpan w:val="5"/>
            <w:tcBorders>
              <w:top w:val="single" w:sz="4" w:space="0" w:color="auto"/>
              <w:bottom w:val="single" w:sz="4" w:space="0" w:color="auto"/>
            </w:tcBorders>
          </w:tcPr>
          <w:p w14:paraId="30557941"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tcBorders>
          </w:tcPr>
          <w:p w14:paraId="5A198B7A" w14:textId="77777777" w:rsidR="002713D3" w:rsidRPr="007242EE" w:rsidRDefault="002713D3" w:rsidP="002713D3">
            <w:pPr>
              <w:pStyle w:val="10"/>
              <w:keepLines w:val="0"/>
              <w:widowControl w:val="0"/>
              <w:spacing w:before="100" w:beforeAutospacing="1" w:after="100" w:afterAutospacing="1" w:line="300" w:lineRule="auto"/>
            </w:pPr>
          </w:p>
        </w:tc>
        <w:tc>
          <w:tcPr>
            <w:tcW w:w="1078" w:type="dxa"/>
            <w:tcBorders>
              <w:top w:val="single" w:sz="4" w:space="0" w:color="auto"/>
              <w:bottom w:val="single" w:sz="4" w:space="0" w:color="auto"/>
              <w:right w:val="single" w:sz="12" w:space="0" w:color="auto"/>
            </w:tcBorders>
          </w:tcPr>
          <w:p w14:paraId="2108B17F"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04FF2A04" w14:textId="77777777" w:rsidTr="00111C32">
        <w:tc>
          <w:tcPr>
            <w:tcW w:w="7688" w:type="dxa"/>
            <w:gridSpan w:val="14"/>
            <w:tcBorders>
              <w:top w:val="single" w:sz="4" w:space="0" w:color="auto"/>
              <w:left w:val="single" w:sz="12" w:space="0" w:color="auto"/>
              <w:bottom w:val="single" w:sz="4" w:space="0" w:color="auto"/>
            </w:tcBorders>
            <w:vAlign w:val="center"/>
          </w:tcPr>
          <w:p w14:paraId="58C6BCB1" w14:textId="22D39452" w:rsidR="002713D3" w:rsidRPr="007242EE" w:rsidRDefault="002713D3" w:rsidP="00111C32">
            <w:pPr>
              <w:pStyle w:val="10"/>
              <w:keepLines w:val="0"/>
              <w:widowControl w:val="0"/>
              <w:jc w:val="right"/>
            </w:pPr>
            <w:r w:rsidRPr="007242EE">
              <w:rPr>
                <w:rFonts w:hint="eastAsia"/>
              </w:rPr>
              <w:t>總計</w:t>
            </w:r>
          </w:p>
        </w:tc>
        <w:tc>
          <w:tcPr>
            <w:tcW w:w="1078" w:type="dxa"/>
            <w:tcBorders>
              <w:top w:val="single" w:sz="4" w:space="0" w:color="auto"/>
              <w:bottom w:val="single" w:sz="4" w:space="0" w:color="auto"/>
              <w:right w:val="single" w:sz="12" w:space="0" w:color="auto"/>
            </w:tcBorders>
          </w:tcPr>
          <w:p w14:paraId="5B41C3BE" w14:textId="77777777" w:rsidR="002713D3" w:rsidRPr="007242EE" w:rsidRDefault="002713D3" w:rsidP="002713D3">
            <w:pPr>
              <w:pStyle w:val="10"/>
              <w:keepLines w:val="0"/>
              <w:widowControl w:val="0"/>
              <w:spacing w:before="100" w:beforeAutospacing="1" w:after="100" w:afterAutospacing="1" w:line="300" w:lineRule="auto"/>
            </w:pPr>
          </w:p>
        </w:tc>
      </w:tr>
      <w:tr w:rsidR="002713D3" w:rsidRPr="007242EE" w14:paraId="7E17C124" w14:textId="77777777" w:rsidTr="00365684">
        <w:tc>
          <w:tcPr>
            <w:tcW w:w="8766" w:type="dxa"/>
            <w:gridSpan w:val="15"/>
            <w:tcBorders>
              <w:top w:val="single" w:sz="4" w:space="0" w:color="auto"/>
              <w:left w:val="single" w:sz="12" w:space="0" w:color="auto"/>
              <w:bottom w:val="single" w:sz="4" w:space="0" w:color="auto"/>
              <w:right w:val="single" w:sz="12" w:space="0" w:color="auto"/>
            </w:tcBorders>
          </w:tcPr>
          <w:p w14:paraId="6441B3C0" w14:textId="77777777" w:rsidR="002713D3" w:rsidRPr="007242EE" w:rsidRDefault="002713D3" w:rsidP="002713D3">
            <w:pPr>
              <w:pStyle w:val="10"/>
              <w:keepLines w:val="0"/>
              <w:widowControl w:val="0"/>
              <w:jc w:val="both"/>
              <w:rPr>
                <w:b/>
                <w:bCs/>
              </w:rPr>
            </w:pPr>
            <w:r w:rsidRPr="007242EE">
              <w:rPr>
                <w:rFonts w:hint="eastAsia"/>
                <w:b/>
                <w:bCs/>
              </w:rPr>
              <w:t>(</w:t>
            </w:r>
            <w:r w:rsidRPr="007242EE">
              <w:rPr>
                <w:b/>
                <w:bCs/>
              </w:rPr>
              <w:t>4-2)</w:t>
            </w:r>
            <w:r w:rsidRPr="007242EE">
              <w:rPr>
                <w:rFonts w:hint="eastAsia"/>
                <w:b/>
                <w:bCs/>
              </w:rPr>
              <w:t>機構配合款</w:t>
            </w:r>
          </w:p>
          <w:p w14:paraId="1B61481A" w14:textId="70A40122" w:rsidR="002713D3" w:rsidRPr="007242EE" w:rsidRDefault="002713D3" w:rsidP="002713D3">
            <w:pPr>
              <w:pStyle w:val="10"/>
              <w:keepLines w:val="0"/>
              <w:widowControl w:val="0"/>
              <w:jc w:val="both"/>
            </w:pPr>
            <w:r w:rsidRPr="007242EE">
              <w:rPr>
                <w:rFonts w:hint="eastAsia"/>
              </w:rPr>
              <w:t>至少編列導入費用</w:t>
            </w:r>
            <w:r w:rsidRPr="007242EE">
              <w:rPr>
                <w:rFonts w:hint="eastAsia"/>
              </w:rPr>
              <w:t>10%</w:t>
            </w:r>
            <w:r w:rsidRPr="007242EE">
              <w:rPr>
                <w:rFonts w:hint="eastAsia"/>
              </w:rPr>
              <w:t>，含機</w:t>
            </w:r>
            <w:r w:rsidRPr="00DF7039">
              <w:rPr>
                <w:rFonts w:hint="eastAsia"/>
              </w:rPr>
              <w:t>構執行導入計畫所需額外人事、旅運、辦公業務耗材、維護等費用。期末報告中應提出配合款實際支用狀況及佐證資料。</w:t>
            </w:r>
          </w:p>
        </w:tc>
      </w:tr>
      <w:tr w:rsidR="002713D3" w:rsidRPr="007242EE" w14:paraId="197248FC" w14:textId="77777777" w:rsidTr="00365684">
        <w:tc>
          <w:tcPr>
            <w:tcW w:w="1380" w:type="dxa"/>
            <w:tcBorders>
              <w:top w:val="single" w:sz="4" w:space="0" w:color="auto"/>
              <w:left w:val="single" w:sz="12" w:space="0" w:color="auto"/>
              <w:bottom w:val="single" w:sz="4" w:space="0" w:color="auto"/>
            </w:tcBorders>
          </w:tcPr>
          <w:p w14:paraId="78A1F5CF" w14:textId="76A84448" w:rsidR="002713D3" w:rsidRPr="007242EE" w:rsidRDefault="002713D3" w:rsidP="002713D3">
            <w:pPr>
              <w:pStyle w:val="10"/>
              <w:keepLines w:val="0"/>
              <w:widowControl w:val="0"/>
            </w:pPr>
            <w:r w:rsidRPr="007242EE">
              <w:t>項目名稱</w:t>
            </w:r>
            <w:r w:rsidRPr="007242EE">
              <w:t xml:space="preserve"> </w:t>
            </w:r>
          </w:p>
        </w:tc>
        <w:tc>
          <w:tcPr>
            <w:tcW w:w="2823" w:type="dxa"/>
            <w:gridSpan w:val="5"/>
            <w:tcBorders>
              <w:top w:val="single" w:sz="4" w:space="0" w:color="auto"/>
              <w:bottom w:val="single" w:sz="4" w:space="0" w:color="auto"/>
            </w:tcBorders>
          </w:tcPr>
          <w:p w14:paraId="785FED4C" w14:textId="30506B07" w:rsidR="002713D3" w:rsidRPr="007242EE" w:rsidRDefault="002713D3" w:rsidP="002713D3">
            <w:pPr>
              <w:pStyle w:val="10"/>
              <w:keepLines w:val="0"/>
              <w:widowControl w:val="0"/>
            </w:pPr>
            <w:r w:rsidRPr="007242EE">
              <w:t>說明</w:t>
            </w:r>
          </w:p>
        </w:tc>
        <w:tc>
          <w:tcPr>
            <w:tcW w:w="982" w:type="dxa"/>
            <w:gridSpan w:val="2"/>
            <w:tcBorders>
              <w:top w:val="single" w:sz="4" w:space="0" w:color="auto"/>
              <w:bottom w:val="single" w:sz="4" w:space="0" w:color="auto"/>
            </w:tcBorders>
          </w:tcPr>
          <w:p w14:paraId="131F7A6B" w14:textId="1826C28A" w:rsidR="002713D3" w:rsidRPr="007242EE" w:rsidRDefault="002713D3" w:rsidP="002713D3">
            <w:pPr>
              <w:pStyle w:val="10"/>
              <w:keepLines w:val="0"/>
              <w:widowControl w:val="0"/>
            </w:pPr>
            <w:r w:rsidRPr="007242EE">
              <w:t>單位</w:t>
            </w:r>
          </w:p>
        </w:tc>
        <w:tc>
          <w:tcPr>
            <w:tcW w:w="1425" w:type="dxa"/>
            <w:gridSpan w:val="5"/>
            <w:tcBorders>
              <w:top w:val="single" w:sz="4" w:space="0" w:color="auto"/>
              <w:bottom w:val="single" w:sz="4" w:space="0" w:color="auto"/>
            </w:tcBorders>
          </w:tcPr>
          <w:p w14:paraId="39A80D73" w14:textId="2201D731" w:rsidR="002713D3" w:rsidRPr="007242EE" w:rsidRDefault="002713D3" w:rsidP="002713D3">
            <w:pPr>
              <w:pStyle w:val="10"/>
              <w:keepLines w:val="0"/>
              <w:widowControl w:val="0"/>
            </w:pPr>
            <w:r w:rsidRPr="007242EE">
              <w:t>數量</w:t>
            </w:r>
          </w:p>
        </w:tc>
        <w:tc>
          <w:tcPr>
            <w:tcW w:w="1078" w:type="dxa"/>
            <w:tcBorders>
              <w:top w:val="single" w:sz="4" w:space="0" w:color="auto"/>
              <w:bottom w:val="single" w:sz="4" w:space="0" w:color="auto"/>
            </w:tcBorders>
          </w:tcPr>
          <w:p w14:paraId="7F18BF8D" w14:textId="3BA928F9" w:rsidR="002713D3" w:rsidRPr="007242EE" w:rsidRDefault="002713D3" w:rsidP="002713D3">
            <w:pPr>
              <w:pStyle w:val="10"/>
              <w:keepLines w:val="0"/>
              <w:widowControl w:val="0"/>
            </w:pPr>
            <w:r w:rsidRPr="007242EE">
              <w:t>單價</w:t>
            </w:r>
          </w:p>
        </w:tc>
        <w:tc>
          <w:tcPr>
            <w:tcW w:w="1078" w:type="dxa"/>
            <w:tcBorders>
              <w:top w:val="single" w:sz="4" w:space="0" w:color="auto"/>
              <w:bottom w:val="single" w:sz="4" w:space="0" w:color="auto"/>
              <w:right w:val="single" w:sz="12" w:space="0" w:color="auto"/>
            </w:tcBorders>
          </w:tcPr>
          <w:p w14:paraId="73798F10" w14:textId="6395BECF" w:rsidR="002713D3" w:rsidRPr="007242EE" w:rsidRDefault="002713D3" w:rsidP="002713D3">
            <w:pPr>
              <w:pStyle w:val="10"/>
              <w:keepLines w:val="0"/>
              <w:widowControl w:val="0"/>
            </w:pPr>
            <w:r w:rsidRPr="007242EE">
              <w:t>金額</w:t>
            </w:r>
          </w:p>
        </w:tc>
      </w:tr>
      <w:tr w:rsidR="002713D3" w:rsidRPr="007242EE" w14:paraId="1EB6F713" w14:textId="77777777" w:rsidTr="00365684">
        <w:tc>
          <w:tcPr>
            <w:tcW w:w="1380" w:type="dxa"/>
            <w:tcBorders>
              <w:top w:val="single" w:sz="4" w:space="0" w:color="auto"/>
              <w:left w:val="single" w:sz="12" w:space="0" w:color="auto"/>
              <w:bottom w:val="single" w:sz="4" w:space="0" w:color="auto"/>
            </w:tcBorders>
          </w:tcPr>
          <w:p w14:paraId="74FB3E0B" w14:textId="77777777" w:rsidR="002713D3" w:rsidRPr="007242EE" w:rsidRDefault="002713D3" w:rsidP="002713D3">
            <w:pPr>
              <w:pStyle w:val="10"/>
              <w:keepLines w:val="0"/>
              <w:widowControl w:val="0"/>
              <w:spacing w:line="300" w:lineRule="auto"/>
            </w:pPr>
          </w:p>
        </w:tc>
        <w:tc>
          <w:tcPr>
            <w:tcW w:w="2823" w:type="dxa"/>
            <w:gridSpan w:val="5"/>
            <w:tcBorders>
              <w:top w:val="single" w:sz="4" w:space="0" w:color="auto"/>
              <w:bottom w:val="single" w:sz="4" w:space="0" w:color="auto"/>
            </w:tcBorders>
          </w:tcPr>
          <w:p w14:paraId="658834BD" w14:textId="77777777" w:rsidR="002713D3" w:rsidRPr="007242EE" w:rsidRDefault="002713D3" w:rsidP="002713D3">
            <w:pPr>
              <w:pStyle w:val="10"/>
              <w:keepLines w:val="0"/>
              <w:widowControl w:val="0"/>
              <w:spacing w:line="300" w:lineRule="auto"/>
            </w:pPr>
          </w:p>
        </w:tc>
        <w:tc>
          <w:tcPr>
            <w:tcW w:w="982" w:type="dxa"/>
            <w:gridSpan w:val="2"/>
            <w:tcBorders>
              <w:top w:val="single" w:sz="4" w:space="0" w:color="auto"/>
              <w:bottom w:val="single" w:sz="4" w:space="0" w:color="auto"/>
            </w:tcBorders>
          </w:tcPr>
          <w:p w14:paraId="355C2388" w14:textId="77777777" w:rsidR="002713D3" w:rsidRPr="007242EE" w:rsidRDefault="002713D3" w:rsidP="002713D3">
            <w:pPr>
              <w:pStyle w:val="10"/>
              <w:keepLines w:val="0"/>
              <w:widowControl w:val="0"/>
              <w:spacing w:line="300" w:lineRule="auto"/>
            </w:pPr>
          </w:p>
        </w:tc>
        <w:tc>
          <w:tcPr>
            <w:tcW w:w="1425" w:type="dxa"/>
            <w:gridSpan w:val="5"/>
            <w:tcBorders>
              <w:top w:val="single" w:sz="4" w:space="0" w:color="auto"/>
              <w:bottom w:val="single" w:sz="4" w:space="0" w:color="auto"/>
            </w:tcBorders>
          </w:tcPr>
          <w:p w14:paraId="2ACBEF53"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tcBorders>
          </w:tcPr>
          <w:p w14:paraId="6CA9119A"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right w:val="single" w:sz="12" w:space="0" w:color="auto"/>
            </w:tcBorders>
          </w:tcPr>
          <w:p w14:paraId="2D15219B" w14:textId="77777777" w:rsidR="002713D3" w:rsidRPr="007242EE" w:rsidRDefault="002713D3" w:rsidP="002713D3">
            <w:pPr>
              <w:pStyle w:val="10"/>
              <w:keepLines w:val="0"/>
              <w:widowControl w:val="0"/>
              <w:spacing w:line="300" w:lineRule="auto"/>
            </w:pPr>
          </w:p>
        </w:tc>
      </w:tr>
      <w:tr w:rsidR="002713D3" w:rsidRPr="007242EE" w14:paraId="099B7136" w14:textId="77777777" w:rsidTr="00365684">
        <w:tc>
          <w:tcPr>
            <w:tcW w:w="1380" w:type="dxa"/>
            <w:tcBorders>
              <w:top w:val="single" w:sz="4" w:space="0" w:color="auto"/>
              <w:left w:val="single" w:sz="12" w:space="0" w:color="auto"/>
              <w:bottom w:val="single" w:sz="4" w:space="0" w:color="auto"/>
            </w:tcBorders>
          </w:tcPr>
          <w:p w14:paraId="039115A8" w14:textId="77777777" w:rsidR="002713D3" w:rsidRPr="007242EE" w:rsidRDefault="002713D3" w:rsidP="002713D3">
            <w:pPr>
              <w:pStyle w:val="10"/>
              <w:keepLines w:val="0"/>
              <w:widowControl w:val="0"/>
              <w:spacing w:line="300" w:lineRule="auto"/>
            </w:pPr>
          </w:p>
        </w:tc>
        <w:tc>
          <w:tcPr>
            <w:tcW w:w="2823" w:type="dxa"/>
            <w:gridSpan w:val="5"/>
            <w:tcBorders>
              <w:top w:val="single" w:sz="4" w:space="0" w:color="auto"/>
              <w:bottom w:val="single" w:sz="4" w:space="0" w:color="auto"/>
            </w:tcBorders>
          </w:tcPr>
          <w:p w14:paraId="6FF87E95" w14:textId="77777777" w:rsidR="002713D3" w:rsidRPr="007242EE" w:rsidRDefault="002713D3" w:rsidP="002713D3">
            <w:pPr>
              <w:pStyle w:val="10"/>
              <w:keepLines w:val="0"/>
              <w:widowControl w:val="0"/>
              <w:spacing w:line="300" w:lineRule="auto"/>
            </w:pPr>
          </w:p>
        </w:tc>
        <w:tc>
          <w:tcPr>
            <w:tcW w:w="982" w:type="dxa"/>
            <w:gridSpan w:val="2"/>
            <w:tcBorders>
              <w:top w:val="single" w:sz="4" w:space="0" w:color="auto"/>
              <w:bottom w:val="single" w:sz="4" w:space="0" w:color="auto"/>
            </w:tcBorders>
          </w:tcPr>
          <w:p w14:paraId="2B1D0EF2" w14:textId="77777777" w:rsidR="002713D3" w:rsidRPr="007242EE" w:rsidRDefault="002713D3" w:rsidP="002713D3">
            <w:pPr>
              <w:pStyle w:val="10"/>
              <w:keepLines w:val="0"/>
              <w:widowControl w:val="0"/>
              <w:spacing w:line="300" w:lineRule="auto"/>
            </w:pPr>
          </w:p>
        </w:tc>
        <w:tc>
          <w:tcPr>
            <w:tcW w:w="1425" w:type="dxa"/>
            <w:gridSpan w:val="5"/>
            <w:tcBorders>
              <w:top w:val="single" w:sz="4" w:space="0" w:color="auto"/>
              <w:bottom w:val="single" w:sz="4" w:space="0" w:color="auto"/>
            </w:tcBorders>
          </w:tcPr>
          <w:p w14:paraId="14D31449"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tcBorders>
          </w:tcPr>
          <w:p w14:paraId="00BDFB1B"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right w:val="single" w:sz="12" w:space="0" w:color="auto"/>
            </w:tcBorders>
          </w:tcPr>
          <w:p w14:paraId="1356F255" w14:textId="77777777" w:rsidR="002713D3" w:rsidRPr="007242EE" w:rsidRDefault="002713D3" w:rsidP="002713D3">
            <w:pPr>
              <w:pStyle w:val="10"/>
              <w:keepLines w:val="0"/>
              <w:widowControl w:val="0"/>
              <w:spacing w:line="300" w:lineRule="auto"/>
            </w:pPr>
          </w:p>
        </w:tc>
      </w:tr>
      <w:tr w:rsidR="002713D3" w:rsidRPr="007242EE" w14:paraId="07B29A4D" w14:textId="77777777" w:rsidTr="00365684">
        <w:tc>
          <w:tcPr>
            <w:tcW w:w="1380" w:type="dxa"/>
            <w:tcBorders>
              <w:top w:val="single" w:sz="4" w:space="0" w:color="auto"/>
              <w:left w:val="single" w:sz="12" w:space="0" w:color="auto"/>
              <w:bottom w:val="single" w:sz="4" w:space="0" w:color="auto"/>
            </w:tcBorders>
          </w:tcPr>
          <w:p w14:paraId="49B29A44" w14:textId="77777777" w:rsidR="002713D3" w:rsidRPr="007242EE" w:rsidRDefault="002713D3" w:rsidP="002713D3">
            <w:pPr>
              <w:pStyle w:val="10"/>
              <w:keepLines w:val="0"/>
              <w:widowControl w:val="0"/>
              <w:spacing w:line="300" w:lineRule="auto"/>
            </w:pPr>
          </w:p>
        </w:tc>
        <w:tc>
          <w:tcPr>
            <w:tcW w:w="2823" w:type="dxa"/>
            <w:gridSpan w:val="5"/>
            <w:tcBorders>
              <w:top w:val="single" w:sz="4" w:space="0" w:color="auto"/>
              <w:bottom w:val="single" w:sz="4" w:space="0" w:color="auto"/>
            </w:tcBorders>
          </w:tcPr>
          <w:p w14:paraId="63D50E4C" w14:textId="77777777" w:rsidR="002713D3" w:rsidRPr="007242EE" w:rsidRDefault="002713D3" w:rsidP="002713D3">
            <w:pPr>
              <w:pStyle w:val="10"/>
              <w:keepLines w:val="0"/>
              <w:widowControl w:val="0"/>
              <w:spacing w:line="300" w:lineRule="auto"/>
            </w:pPr>
          </w:p>
        </w:tc>
        <w:tc>
          <w:tcPr>
            <w:tcW w:w="982" w:type="dxa"/>
            <w:gridSpan w:val="2"/>
            <w:tcBorders>
              <w:top w:val="single" w:sz="4" w:space="0" w:color="auto"/>
              <w:bottom w:val="single" w:sz="4" w:space="0" w:color="auto"/>
            </w:tcBorders>
          </w:tcPr>
          <w:p w14:paraId="7F927384" w14:textId="77777777" w:rsidR="002713D3" w:rsidRPr="007242EE" w:rsidRDefault="002713D3" w:rsidP="002713D3">
            <w:pPr>
              <w:pStyle w:val="10"/>
              <w:keepLines w:val="0"/>
              <w:widowControl w:val="0"/>
              <w:spacing w:line="300" w:lineRule="auto"/>
            </w:pPr>
          </w:p>
        </w:tc>
        <w:tc>
          <w:tcPr>
            <w:tcW w:w="1425" w:type="dxa"/>
            <w:gridSpan w:val="5"/>
            <w:tcBorders>
              <w:top w:val="single" w:sz="4" w:space="0" w:color="auto"/>
              <w:bottom w:val="single" w:sz="4" w:space="0" w:color="auto"/>
            </w:tcBorders>
          </w:tcPr>
          <w:p w14:paraId="30667D19"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tcBorders>
          </w:tcPr>
          <w:p w14:paraId="66DA0285"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right w:val="single" w:sz="12" w:space="0" w:color="auto"/>
            </w:tcBorders>
          </w:tcPr>
          <w:p w14:paraId="549F8B5F" w14:textId="77777777" w:rsidR="002713D3" w:rsidRPr="007242EE" w:rsidRDefault="002713D3" w:rsidP="002713D3">
            <w:pPr>
              <w:pStyle w:val="10"/>
              <w:keepLines w:val="0"/>
              <w:widowControl w:val="0"/>
              <w:spacing w:line="300" w:lineRule="auto"/>
            </w:pPr>
          </w:p>
        </w:tc>
      </w:tr>
      <w:tr w:rsidR="002713D3" w:rsidRPr="007242EE" w14:paraId="4EC43DF2" w14:textId="77777777" w:rsidTr="00365684">
        <w:tc>
          <w:tcPr>
            <w:tcW w:w="1380" w:type="dxa"/>
            <w:tcBorders>
              <w:top w:val="single" w:sz="4" w:space="0" w:color="auto"/>
              <w:left w:val="single" w:sz="12" w:space="0" w:color="auto"/>
              <w:bottom w:val="single" w:sz="4" w:space="0" w:color="auto"/>
            </w:tcBorders>
          </w:tcPr>
          <w:p w14:paraId="08B7C8B8" w14:textId="77777777" w:rsidR="002713D3" w:rsidRPr="007242EE" w:rsidRDefault="002713D3" w:rsidP="002713D3">
            <w:pPr>
              <w:pStyle w:val="10"/>
              <w:keepLines w:val="0"/>
              <w:widowControl w:val="0"/>
              <w:spacing w:line="300" w:lineRule="auto"/>
            </w:pPr>
          </w:p>
        </w:tc>
        <w:tc>
          <w:tcPr>
            <w:tcW w:w="2823" w:type="dxa"/>
            <w:gridSpan w:val="5"/>
            <w:tcBorders>
              <w:top w:val="single" w:sz="4" w:space="0" w:color="auto"/>
              <w:bottom w:val="single" w:sz="4" w:space="0" w:color="auto"/>
            </w:tcBorders>
          </w:tcPr>
          <w:p w14:paraId="0D9BE0B0" w14:textId="77777777" w:rsidR="002713D3" w:rsidRPr="007242EE" w:rsidRDefault="002713D3" w:rsidP="002713D3">
            <w:pPr>
              <w:pStyle w:val="10"/>
              <w:keepLines w:val="0"/>
              <w:widowControl w:val="0"/>
              <w:spacing w:line="300" w:lineRule="auto"/>
            </w:pPr>
          </w:p>
        </w:tc>
        <w:tc>
          <w:tcPr>
            <w:tcW w:w="982" w:type="dxa"/>
            <w:gridSpan w:val="2"/>
            <w:tcBorders>
              <w:top w:val="single" w:sz="4" w:space="0" w:color="auto"/>
              <w:bottom w:val="single" w:sz="4" w:space="0" w:color="auto"/>
            </w:tcBorders>
          </w:tcPr>
          <w:p w14:paraId="30076900" w14:textId="77777777" w:rsidR="002713D3" w:rsidRPr="007242EE" w:rsidRDefault="002713D3" w:rsidP="002713D3">
            <w:pPr>
              <w:pStyle w:val="10"/>
              <w:keepLines w:val="0"/>
              <w:widowControl w:val="0"/>
              <w:spacing w:line="300" w:lineRule="auto"/>
            </w:pPr>
          </w:p>
        </w:tc>
        <w:tc>
          <w:tcPr>
            <w:tcW w:w="1425" w:type="dxa"/>
            <w:gridSpan w:val="5"/>
            <w:tcBorders>
              <w:top w:val="single" w:sz="4" w:space="0" w:color="auto"/>
              <w:bottom w:val="single" w:sz="4" w:space="0" w:color="auto"/>
            </w:tcBorders>
          </w:tcPr>
          <w:p w14:paraId="2753ED28"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tcBorders>
          </w:tcPr>
          <w:p w14:paraId="59BDEE4C"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right w:val="single" w:sz="12" w:space="0" w:color="auto"/>
            </w:tcBorders>
          </w:tcPr>
          <w:p w14:paraId="666BC07C" w14:textId="77777777" w:rsidR="002713D3" w:rsidRPr="007242EE" w:rsidRDefault="002713D3" w:rsidP="002713D3">
            <w:pPr>
              <w:pStyle w:val="10"/>
              <w:keepLines w:val="0"/>
              <w:widowControl w:val="0"/>
              <w:spacing w:line="300" w:lineRule="auto"/>
            </w:pPr>
          </w:p>
        </w:tc>
      </w:tr>
      <w:tr w:rsidR="002713D3" w:rsidRPr="007242EE" w14:paraId="769C00E3" w14:textId="77777777" w:rsidTr="00365684">
        <w:tc>
          <w:tcPr>
            <w:tcW w:w="1380" w:type="dxa"/>
            <w:tcBorders>
              <w:top w:val="single" w:sz="4" w:space="0" w:color="auto"/>
              <w:left w:val="single" w:sz="12" w:space="0" w:color="auto"/>
              <w:bottom w:val="single" w:sz="4" w:space="0" w:color="auto"/>
            </w:tcBorders>
          </w:tcPr>
          <w:p w14:paraId="164ED893" w14:textId="77777777" w:rsidR="002713D3" w:rsidRPr="007242EE" w:rsidRDefault="002713D3" w:rsidP="002713D3">
            <w:pPr>
              <w:pStyle w:val="10"/>
              <w:keepLines w:val="0"/>
              <w:widowControl w:val="0"/>
              <w:spacing w:line="300" w:lineRule="auto"/>
            </w:pPr>
          </w:p>
        </w:tc>
        <w:tc>
          <w:tcPr>
            <w:tcW w:w="2823" w:type="dxa"/>
            <w:gridSpan w:val="5"/>
            <w:tcBorders>
              <w:top w:val="single" w:sz="4" w:space="0" w:color="auto"/>
              <w:bottom w:val="single" w:sz="4" w:space="0" w:color="auto"/>
            </w:tcBorders>
          </w:tcPr>
          <w:p w14:paraId="69D7368C" w14:textId="77777777" w:rsidR="002713D3" w:rsidRPr="007242EE" w:rsidRDefault="002713D3" w:rsidP="002713D3">
            <w:pPr>
              <w:pStyle w:val="10"/>
              <w:keepLines w:val="0"/>
              <w:widowControl w:val="0"/>
              <w:spacing w:line="300" w:lineRule="auto"/>
            </w:pPr>
          </w:p>
        </w:tc>
        <w:tc>
          <w:tcPr>
            <w:tcW w:w="982" w:type="dxa"/>
            <w:gridSpan w:val="2"/>
            <w:tcBorders>
              <w:top w:val="single" w:sz="4" w:space="0" w:color="auto"/>
              <w:bottom w:val="single" w:sz="4" w:space="0" w:color="auto"/>
            </w:tcBorders>
          </w:tcPr>
          <w:p w14:paraId="00548D14" w14:textId="77777777" w:rsidR="002713D3" w:rsidRPr="007242EE" w:rsidRDefault="002713D3" w:rsidP="002713D3">
            <w:pPr>
              <w:pStyle w:val="10"/>
              <w:keepLines w:val="0"/>
              <w:widowControl w:val="0"/>
              <w:spacing w:line="300" w:lineRule="auto"/>
            </w:pPr>
          </w:p>
        </w:tc>
        <w:tc>
          <w:tcPr>
            <w:tcW w:w="1425" w:type="dxa"/>
            <w:gridSpan w:val="5"/>
            <w:tcBorders>
              <w:top w:val="single" w:sz="4" w:space="0" w:color="auto"/>
              <w:bottom w:val="single" w:sz="4" w:space="0" w:color="auto"/>
            </w:tcBorders>
          </w:tcPr>
          <w:p w14:paraId="46B4E12D"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tcBorders>
          </w:tcPr>
          <w:p w14:paraId="242F5BEF"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right w:val="single" w:sz="12" w:space="0" w:color="auto"/>
            </w:tcBorders>
          </w:tcPr>
          <w:p w14:paraId="47E6A6DB" w14:textId="77777777" w:rsidR="002713D3" w:rsidRPr="007242EE" w:rsidRDefault="002713D3" w:rsidP="002713D3">
            <w:pPr>
              <w:pStyle w:val="10"/>
              <w:keepLines w:val="0"/>
              <w:widowControl w:val="0"/>
              <w:spacing w:line="300" w:lineRule="auto"/>
            </w:pPr>
          </w:p>
        </w:tc>
      </w:tr>
      <w:tr w:rsidR="002713D3" w:rsidRPr="007242EE" w14:paraId="4C0C3D34" w14:textId="77777777" w:rsidTr="00365684">
        <w:tc>
          <w:tcPr>
            <w:tcW w:w="1380" w:type="dxa"/>
            <w:tcBorders>
              <w:top w:val="single" w:sz="4" w:space="0" w:color="auto"/>
              <w:left w:val="single" w:sz="12" w:space="0" w:color="auto"/>
              <w:bottom w:val="single" w:sz="4" w:space="0" w:color="auto"/>
            </w:tcBorders>
          </w:tcPr>
          <w:p w14:paraId="229E2EF9" w14:textId="77777777" w:rsidR="002713D3" w:rsidRPr="007242EE" w:rsidRDefault="002713D3" w:rsidP="002713D3">
            <w:pPr>
              <w:pStyle w:val="10"/>
              <w:keepLines w:val="0"/>
              <w:widowControl w:val="0"/>
              <w:spacing w:line="300" w:lineRule="auto"/>
            </w:pPr>
          </w:p>
        </w:tc>
        <w:tc>
          <w:tcPr>
            <w:tcW w:w="2823" w:type="dxa"/>
            <w:gridSpan w:val="5"/>
            <w:tcBorders>
              <w:top w:val="single" w:sz="4" w:space="0" w:color="auto"/>
              <w:bottom w:val="single" w:sz="4" w:space="0" w:color="auto"/>
            </w:tcBorders>
          </w:tcPr>
          <w:p w14:paraId="297CD19D" w14:textId="77777777" w:rsidR="002713D3" w:rsidRPr="007242EE" w:rsidRDefault="002713D3" w:rsidP="002713D3">
            <w:pPr>
              <w:pStyle w:val="10"/>
              <w:keepLines w:val="0"/>
              <w:widowControl w:val="0"/>
              <w:spacing w:line="300" w:lineRule="auto"/>
            </w:pPr>
          </w:p>
        </w:tc>
        <w:tc>
          <w:tcPr>
            <w:tcW w:w="982" w:type="dxa"/>
            <w:gridSpan w:val="2"/>
            <w:tcBorders>
              <w:top w:val="single" w:sz="4" w:space="0" w:color="auto"/>
              <w:bottom w:val="single" w:sz="4" w:space="0" w:color="auto"/>
            </w:tcBorders>
          </w:tcPr>
          <w:p w14:paraId="34822EA1" w14:textId="77777777" w:rsidR="002713D3" w:rsidRPr="007242EE" w:rsidRDefault="002713D3" w:rsidP="002713D3">
            <w:pPr>
              <w:pStyle w:val="10"/>
              <w:keepLines w:val="0"/>
              <w:widowControl w:val="0"/>
              <w:spacing w:line="300" w:lineRule="auto"/>
            </w:pPr>
          </w:p>
        </w:tc>
        <w:tc>
          <w:tcPr>
            <w:tcW w:w="1425" w:type="dxa"/>
            <w:gridSpan w:val="5"/>
            <w:tcBorders>
              <w:top w:val="single" w:sz="4" w:space="0" w:color="auto"/>
              <w:bottom w:val="single" w:sz="4" w:space="0" w:color="auto"/>
            </w:tcBorders>
          </w:tcPr>
          <w:p w14:paraId="0143B1FB"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tcBorders>
          </w:tcPr>
          <w:p w14:paraId="1D0F9558" w14:textId="77777777" w:rsidR="002713D3" w:rsidRPr="007242EE" w:rsidRDefault="002713D3" w:rsidP="002713D3">
            <w:pPr>
              <w:pStyle w:val="10"/>
              <w:keepLines w:val="0"/>
              <w:widowControl w:val="0"/>
              <w:spacing w:line="300" w:lineRule="auto"/>
            </w:pPr>
          </w:p>
        </w:tc>
        <w:tc>
          <w:tcPr>
            <w:tcW w:w="1078" w:type="dxa"/>
            <w:tcBorders>
              <w:top w:val="single" w:sz="4" w:space="0" w:color="auto"/>
              <w:bottom w:val="single" w:sz="4" w:space="0" w:color="auto"/>
              <w:right w:val="single" w:sz="12" w:space="0" w:color="auto"/>
            </w:tcBorders>
          </w:tcPr>
          <w:p w14:paraId="79E11C6B" w14:textId="77777777" w:rsidR="002713D3" w:rsidRPr="007242EE" w:rsidRDefault="002713D3" w:rsidP="002713D3">
            <w:pPr>
              <w:pStyle w:val="10"/>
              <w:keepLines w:val="0"/>
              <w:widowControl w:val="0"/>
              <w:spacing w:line="300" w:lineRule="auto"/>
            </w:pPr>
          </w:p>
        </w:tc>
      </w:tr>
      <w:tr w:rsidR="002713D3" w:rsidRPr="007242EE" w14:paraId="09A0689B" w14:textId="77777777" w:rsidTr="00EE1737">
        <w:tc>
          <w:tcPr>
            <w:tcW w:w="7688" w:type="dxa"/>
            <w:gridSpan w:val="14"/>
            <w:tcBorders>
              <w:top w:val="single" w:sz="4" w:space="0" w:color="auto"/>
              <w:left w:val="single" w:sz="12" w:space="0" w:color="auto"/>
              <w:bottom w:val="single" w:sz="12" w:space="0" w:color="auto"/>
            </w:tcBorders>
            <w:vAlign w:val="center"/>
          </w:tcPr>
          <w:p w14:paraId="4A957B86" w14:textId="711C8287" w:rsidR="002713D3" w:rsidRPr="007242EE" w:rsidRDefault="002713D3" w:rsidP="00EE1737">
            <w:pPr>
              <w:pStyle w:val="10"/>
              <w:keepLines w:val="0"/>
              <w:widowControl w:val="0"/>
              <w:jc w:val="right"/>
            </w:pPr>
            <w:r w:rsidRPr="007242EE">
              <w:rPr>
                <w:rFonts w:hint="eastAsia"/>
              </w:rPr>
              <w:t>總計</w:t>
            </w:r>
          </w:p>
        </w:tc>
        <w:tc>
          <w:tcPr>
            <w:tcW w:w="1078" w:type="dxa"/>
            <w:tcBorders>
              <w:top w:val="single" w:sz="4" w:space="0" w:color="auto"/>
              <w:bottom w:val="single" w:sz="12" w:space="0" w:color="auto"/>
              <w:right w:val="single" w:sz="12" w:space="0" w:color="auto"/>
            </w:tcBorders>
          </w:tcPr>
          <w:p w14:paraId="63B09DBE" w14:textId="77777777" w:rsidR="002713D3" w:rsidRPr="007242EE" w:rsidRDefault="002713D3" w:rsidP="002713D3">
            <w:pPr>
              <w:pStyle w:val="10"/>
              <w:keepLines w:val="0"/>
              <w:widowControl w:val="0"/>
              <w:spacing w:line="300" w:lineRule="auto"/>
            </w:pPr>
          </w:p>
        </w:tc>
      </w:tr>
    </w:tbl>
    <w:p w14:paraId="40AA69CD" w14:textId="5E52517F" w:rsidR="00AB59AC" w:rsidRPr="007242EE" w:rsidRDefault="00AB59AC" w:rsidP="00AB59AC">
      <w:pPr>
        <w:ind w:firstLineChars="0" w:firstLine="0"/>
      </w:pPr>
    </w:p>
    <w:p w14:paraId="170D53C6" w14:textId="77777777" w:rsidR="004C6022" w:rsidRPr="007242EE" w:rsidRDefault="004C6022" w:rsidP="00AB59AC">
      <w:pPr>
        <w:ind w:firstLineChars="0" w:firstLine="0"/>
      </w:pPr>
    </w:p>
    <w:p w14:paraId="62EC3210" w14:textId="3FB58FA8" w:rsidR="00C5683D" w:rsidRPr="007242EE" w:rsidRDefault="00AB59AC" w:rsidP="00AB59AC">
      <w:pPr>
        <w:ind w:firstLine="480"/>
      </w:pPr>
      <w:r w:rsidRPr="007242EE">
        <w:rPr>
          <w:rFonts w:hint="eastAsia"/>
        </w:rPr>
        <w:t>申請機構：</w:t>
      </w:r>
      <w:r w:rsidRPr="007242EE">
        <w:rPr>
          <w:rFonts w:hint="eastAsia"/>
        </w:rPr>
        <w:t>_______________________</w:t>
      </w:r>
      <w:r w:rsidRPr="007242EE">
        <w:tab/>
      </w:r>
      <w:r w:rsidRPr="007242EE">
        <w:rPr>
          <w:rFonts w:hint="eastAsia"/>
        </w:rPr>
        <w:t>負責人：</w:t>
      </w:r>
      <w:r w:rsidRPr="007242EE">
        <w:rPr>
          <w:rFonts w:hint="eastAsia"/>
        </w:rPr>
        <w:t>______________</w:t>
      </w:r>
      <w:r w:rsidRPr="007242EE">
        <w:rPr>
          <w:rFonts w:hint="eastAsia"/>
        </w:rPr>
        <w:t>（簽章）</w:t>
      </w:r>
    </w:p>
    <w:p w14:paraId="5E1C33EC" w14:textId="7B00D187" w:rsidR="004E3E3A" w:rsidRPr="007242EE" w:rsidRDefault="00AB59AC" w:rsidP="004E3E3A">
      <w:pPr>
        <w:ind w:firstLine="480"/>
      </w:pPr>
      <w:r w:rsidRPr="007242EE">
        <w:rPr>
          <w:rFonts w:hint="eastAsia"/>
        </w:rPr>
        <w:t>（加蓋印章）</w:t>
      </w:r>
    </w:p>
    <w:p w14:paraId="00605BB5" w14:textId="77777777" w:rsidR="004E3E3A" w:rsidRPr="007242EE" w:rsidRDefault="004E3E3A" w:rsidP="004E3E3A">
      <w:pPr>
        <w:ind w:firstLine="480"/>
      </w:pPr>
    </w:p>
    <w:p w14:paraId="38E8E362" w14:textId="2CD0566F" w:rsidR="00143B4E" w:rsidRPr="007242EE" w:rsidRDefault="00DC6FD9" w:rsidP="00143B4E">
      <w:pPr>
        <w:pStyle w:val="1"/>
        <w:pageBreakBefore/>
      </w:pPr>
      <w:r w:rsidRPr="007242EE">
        <w:rPr>
          <w:rFonts w:hint="eastAsia"/>
        </w:rPr>
        <w:lastRenderedPageBreak/>
        <w:t></w:t>
      </w:r>
      <w:r w:rsidR="005C58BF" w:rsidRPr="007242EE">
        <w:rPr>
          <w:rFonts w:hint="eastAsia"/>
        </w:rPr>
        <w:t>附件</w:t>
      </w:r>
      <w:r w:rsidR="001B2E3B">
        <w:rPr>
          <w:rFonts w:hint="eastAsia"/>
        </w:rPr>
        <w:t>二</w:t>
      </w:r>
      <w:r w:rsidRPr="007242EE">
        <w:rPr>
          <w:rFonts w:hint="eastAsia"/>
        </w:rPr>
        <w:t>、「</w:t>
      </w:r>
      <w:r w:rsidR="00C254BB" w:rsidRPr="007242EE">
        <w:rPr>
          <w:rFonts w:hint="eastAsia"/>
        </w:rPr>
        <w:t>智慧科技</w:t>
      </w:r>
      <w:r w:rsidR="00AB2B91" w:rsidRPr="007242EE">
        <w:rPr>
          <w:rFonts w:hint="eastAsia"/>
        </w:rPr>
        <w:t>產品</w:t>
      </w:r>
      <w:r w:rsidR="00AB2B91" w:rsidRPr="007242EE">
        <w:rPr>
          <w:rFonts w:hint="eastAsia"/>
        </w:rPr>
        <w:t>/</w:t>
      </w:r>
      <w:r w:rsidR="00C254BB" w:rsidRPr="007242EE">
        <w:rPr>
          <w:rFonts w:hint="eastAsia"/>
        </w:rPr>
        <w:t>服務導入機構的適用性評估</w:t>
      </w:r>
      <w:r w:rsidRPr="007242EE">
        <w:rPr>
          <w:rFonts w:hint="eastAsia"/>
        </w:rPr>
        <w:t>」</w:t>
      </w:r>
      <w:r w:rsidR="00E83CE8" w:rsidRPr="007242EE">
        <w:rPr>
          <w:rFonts w:hint="eastAsia"/>
        </w:rPr>
        <w:t>問卷</w:t>
      </w:r>
    </w:p>
    <w:p w14:paraId="58E5B5B9" w14:textId="1E1820B3" w:rsidR="00AF77E3" w:rsidRPr="007242EE" w:rsidRDefault="00AB15A3" w:rsidP="00AF77E3">
      <w:pPr>
        <w:spacing w:before="0" w:beforeAutospacing="0" w:after="0" w:afterAutospacing="0"/>
        <w:ind w:firstLine="480"/>
        <w:jc w:val="left"/>
        <w:rPr>
          <w:rFonts w:ascii="標楷體" w:hAnsi="標楷體"/>
          <w:szCs w:val="24"/>
        </w:rPr>
      </w:pPr>
      <w:r w:rsidRPr="007242EE">
        <w:rPr>
          <w:rFonts w:ascii="標楷體" w:hAnsi="標楷體" w:hint="eastAsia"/>
          <w:szCs w:val="24"/>
        </w:rPr>
        <w:t>您好，感謝 貴機構參與</w:t>
      </w:r>
      <w:r w:rsidR="008609CD" w:rsidRPr="007242EE">
        <w:rPr>
          <w:rFonts w:ascii="標楷體" w:hAnsi="標楷體" w:hint="eastAsia"/>
          <w:szCs w:val="24"/>
        </w:rPr>
        <w:t>財團法人</w:t>
      </w:r>
      <w:r w:rsidRPr="007242EE">
        <w:rPr>
          <w:rFonts w:ascii="標楷體" w:hAnsi="標楷體" w:hint="eastAsia"/>
          <w:szCs w:val="24"/>
        </w:rPr>
        <w:t>國</w:t>
      </w:r>
      <w:r w:rsidR="008609CD" w:rsidRPr="007242EE">
        <w:rPr>
          <w:rFonts w:ascii="標楷體" w:hAnsi="標楷體" w:hint="eastAsia"/>
          <w:szCs w:val="24"/>
        </w:rPr>
        <w:t>家</w:t>
      </w:r>
      <w:r w:rsidRPr="007242EE">
        <w:rPr>
          <w:rFonts w:ascii="標楷體" w:hAnsi="標楷體" w:hint="eastAsia"/>
          <w:szCs w:val="24"/>
        </w:rPr>
        <w:t>衛</w:t>
      </w:r>
      <w:r w:rsidR="008609CD" w:rsidRPr="007242EE">
        <w:rPr>
          <w:rFonts w:ascii="標楷體" w:hAnsi="標楷體" w:hint="eastAsia"/>
          <w:szCs w:val="24"/>
        </w:rPr>
        <w:t>生研究</w:t>
      </w:r>
      <w:r w:rsidRPr="007242EE">
        <w:rPr>
          <w:rFonts w:ascii="標楷體" w:hAnsi="標楷體" w:hint="eastAsia"/>
          <w:szCs w:val="24"/>
        </w:rPr>
        <w:t>院「推動智慧科技應用於高齡照顧合作計畫」。</w:t>
      </w:r>
      <w:r w:rsidR="00C254BB" w:rsidRPr="007242EE">
        <w:rPr>
          <w:rFonts w:ascii="標楷體" w:hAnsi="標楷體" w:hint="eastAsia"/>
          <w:color w:val="202124"/>
          <w:szCs w:val="24"/>
          <w:shd w:val="clear" w:color="auto" w:fill="FFFFFF"/>
        </w:rPr>
        <w:t>本問卷</w:t>
      </w:r>
      <w:r w:rsidRPr="007242EE">
        <w:rPr>
          <w:rFonts w:ascii="標楷體" w:hAnsi="標楷體"/>
          <w:color w:val="202124"/>
          <w:szCs w:val="24"/>
          <w:shd w:val="clear" w:color="auto" w:fill="FFFFFF"/>
        </w:rPr>
        <w:t>主要目的是想了解機構在決定導入智慧科技</w:t>
      </w:r>
      <w:r w:rsidR="00966BF0" w:rsidRPr="007242EE">
        <w:rPr>
          <w:rFonts w:ascii="標楷體" w:hAnsi="標楷體" w:hint="eastAsia"/>
          <w:color w:val="202124"/>
          <w:szCs w:val="24"/>
          <w:shd w:val="clear" w:color="auto" w:fill="FFFFFF"/>
        </w:rPr>
        <w:t>產品/</w:t>
      </w:r>
      <w:r w:rsidRPr="007242EE">
        <w:rPr>
          <w:rFonts w:ascii="標楷體" w:hAnsi="標楷體"/>
          <w:color w:val="202124"/>
          <w:szCs w:val="24"/>
          <w:shd w:val="clear" w:color="auto" w:fill="FFFFFF"/>
        </w:rPr>
        <w:t>服務時，對各項</w:t>
      </w:r>
      <w:r w:rsidR="00C452C8" w:rsidRPr="007242EE">
        <w:rPr>
          <w:rFonts w:ascii="標楷體" w:hAnsi="標楷體" w:hint="eastAsia"/>
          <w:color w:val="202124"/>
          <w:szCs w:val="24"/>
          <w:shd w:val="clear" w:color="auto" w:fill="FFFFFF"/>
        </w:rPr>
        <w:t>產品/</w:t>
      </w:r>
      <w:r w:rsidRPr="007242EE">
        <w:rPr>
          <w:rFonts w:ascii="標楷體" w:hAnsi="標楷體"/>
          <w:color w:val="202124"/>
          <w:szCs w:val="24"/>
          <w:shd w:val="clear" w:color="auto" w:fill="FFFFFF"/>
        </w:rPr>
        <w:t>服務適用性指標的評估，</w:t>
      </w:r>
      <w:r w:rsidRPr="007242EE">
        <w:rPr>
          <w:rFonts w:ascii="標楷體" w:hAnsi="標楷體" w:hint="eastAsia"/>
          <w:szCs w:val="24"/>
        </w:rPr>
        <w:t>本問卷資料僅供計畫研究使用，敬請放心作答。</w:t>
      </w:r>
    </w:p>
    <w:p w14:paraId="57A974B9" w14:textId="77777777" w:rsidR="006E7189" w:rsidRPr="007242EE" w:rsidRDefault="006E7189" w:rsidP="006E7189">
      <w:pPr>
        <w:spacing w:before="0" w:beforeAutospacing="0" w:after="0" w:afterAutospacing="0"/>
        <w:ind w:firstLine="480"/>
        <w:jc w:val="right"/>
        <w:rPr>
          <w:rFonts w:ascii="標楷體" w:hAnsi="標楷體"/>
          <w:szCs w:val="24"/>
        </w:rPr>
      </w:pPr>
      <w:r w:rsidRPr="007242EE">
        <w:rPr>
          <w:rFonts w:ascii="標楷體" w:hAnsi="標楷體" w:hint="eastAsia"/>
          <w:szCs w:val="24"/>
        </w:rPr>
        <w:t>元智大學老人福祉科技研究中心 專案團隊 敬上</w:t>
      </w:r>
    </w:p>
    <w:tbl>
      <w:tblPr>
        <w:tblW w:w="95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600" w:firstRow="0" w:lastRow="0" w:firstColumn="0" w:lastColumn="0" w:noHBand="1" w:noVBand="1"/>
      </w:tblPr>
      <w:tblGrid>
        <w:gridCol w:w="1250"/>
        <w:gridCol w:w="299"/>
        <w:gridCol w:w="1660"/>
        <w:gridCol w:w="920"/>
        <w:gridCol w:w="256"/>
        <w:gridCol w:w="332"/>
        <w:gridCol w:w="1085"/>
        <w:gridCol w:w="425"/>
        <w:gridCol w:w="284"/>
        <w:gridCol w:w="677"/>
        <w:gridCol w:w="464"/>
        <w:gridCol w:w="372"/>
        <w:gridCol w:w="92"/>
        <w:gridCol w:w="464"/>
        <w:gridCol w:w="464"/>
        <w:gridCol w:w="518"/>
      </w:tblGrid>
      <w:tr w:rsidR="006E7189" w:rsidRPr="007242EE" w14:paraId="536FC7F6" w14:textId="77777777" w:rsidTr="00931440">
        <w:trPr>
          <w:trHeight w:val="510"/>
          <w:jc w:val="center"/>
        </w:trPr>
        <w:tc>
          <w:tcPr>
            <w:tcW w:w="1250" w:type="dxa"/>
            <w:shd w:val="clear" w:color="auto" w:fill="auto"/>
            <w:vAlign w:val="center"/>
            <w:hideMark/>
          </w:tcPr>
          <w:p w14:paraId="3A99285A"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機構名稱</w:t>
            </w:r>
          </w:p>
        </w:tc>
        <w:tc>
          <w:tcPr>
            <w:tcW w:w="3135" w:type="dxa"/>
            <w:gridSpan w:val="4"/>
            <w:shd w:val="clear" w:color="auto" w:fill="auto"/>
            <w:vAlign w:val="center"/>
            <w:hideMark/>
          </w:tcPr>
          <w:p w14:paraId="20ADCB34"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1842" w:type="dxa"/>
            <w:gridSpan w:val="3"/>
            <w:shd w:val="clear" w:color="auto" w:fill="auto"/>
            <w:vAlign w:val="center"/>
          </w:tcPr>
          <w:p w14:paraId="465960CF" w14:textId="08E766E9"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導入智慧科技</w:t>
            </w:r>
            <w:r w:rsidR="00931440">
              <w:rPr>
                <w:rFonts w:ascii="標楷體" w:hAnsi="標楷體"/>
                <w:szCs w:val="24"/>
              </w:rPr>
              <w:br/>
            </w:r>
            <w:r w:rsidR="00931440">
              <w:rPr>
                <w:rFonts w:ascii="標楷體" w:hAnsi="標楷體" w:hint="eastAsia"/>
                <w:szCs w:val="24"/>
              </w:rPr>
              <w:t>產品/</w:t>
            </w:r>
            <w:r w:rsidRPr="007242EE">
              <w:rPr>
                <w:rFonts w:ascii="標楷體" w:hAnsi="標楷體" w:hint="eastAsia"/>
                <w:szCs w:val="24"/>
              </w:rPr>
              <w:t>服務名稱</w:t>
            </w:r>
          </w:p>
        </w:tc>
        <w:tc>
          <w:tcPr>
            <w:tcW w:w="3335" w:type="dxa"/>
            <w:gridSpan w:val="8"/>
            <w:shd w:val="clear" w:color="auto" w:fill="auto"/>
            <w:vAlign w:val="center"/>
          </w:tcPr>
          <w:p w14:paraId="6DE3B3A6"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3C6D3F8F" w14:textId="77777777" w:rsidTr="00745D11">
        <w:trPr>
          <w:trHeight w:val="510"/>
          <w:jc w:val="center"/>
        </w:trPr>
        <w:tc>
          <w:tcPr>
            <w:tcW w:w="1250" w:type="dxa"/>
            <w:shd w:val="clear" w:color="auto" w:fill="auto"/>
            <w:vAlign w:val="center"/>
            <w:hideMark/>
          </w:tcPr>
          <w:p w14:paraId="02570E80"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機構類型</w:t>
            </w:r>
          </w:p>
        </w:tc>
        <w:tc>
          <w:tcPr>
            <w:tcW w:w="8312" w:type="dxa"/>
            <w:gridSpan w:val="15"/>
            <w:shd w:val="clear" w:color="auto" w:fill="auto"/>
            <w:vAlign w:val="center"/>
            <w:hideMark/>
          </w:tcPr>
          <w:p w14:paraId="60D3E7B7"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□機構住宿式服務類 □社區式服務類 □居家式服務類 □小規模多機能服務</w:t>
            </w:r>
          </w:p>
        </w:tc>
      </w:tr>
      <w:tr w:rsidR="006E7189" w:rsidRPr="007242EE" w14:paraId="1F14C63D" w14:textId="77777777" w:rsidTr="00745D11">
        <w:trPr>
          <w:trHeight w:val="510"/>
          <w:jc w:val="center"/>
        </w:trPr>
        <w:tc>
          <w:tcPr>
            <w:tcW w:w="1549" w:type="dxa"/>
            <w:gridSpan w:val="2"/>
            <w:shd w:val="clear" w:color="auto" w:fill="auto"/>
            <w:vAlign w:val="center"/>
            <w:hideMark/>
          </w:tcPr>
          <w:p w14:paraId="462C26E4"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填表人姓名</w:t>
            </w:r>
          </w:p>
        </w:tc>
        <w:tc>
          <w:tcPr>
            <w:tcW w:w="1660" w:type="dxa"/>
            <w:shd w:val="clear" w:color="auto" w:fill="auto"/>
            <w:vAlign w:val="center"/>
            <w:hideMark/>
          </w:tcPr>
          <w:p w14:paraId="26DCDFC8"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920" w:type="dxa"/>
            <w:shd w:val="clear" w:color="auto" w:fill="auto"/>
            <w:vAlign w:val="center"/>
          </w:tcPr>
          <w:p w14:paraId="0281C52A"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職稱</w:t>
            </w:r>
          </w:p>
        </w:tc>
        <w:tc>
          <w:tcPr>
            <w:tcW w:w="1673" w:type="dxa"/>
            <w:gridSpan w:val="3"/>
            <w:shd w:val="clear" w:color="auto" w:fill="auto"/>
            <w:vAlign w:val="center"/>
          </w:tcPr>
          <w:p w14:paraId="47759700"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2222" w:type="dxa"/>
            <w:gridSpan w:val="5"/>
            <w:shd w:val="clear" w:color="auto" w:fill="auto"/>
            <w:vAlign w:val="center"/>
          </w:tcPr>
          <w:p w14:paraId="052EC46E"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是否擔任主管職務</w:t>
            </w:r>
          </w:p>
        </w:tc>
        <w:tc>
          <w:tcPr>
            <w:tcW w:w="1538" w:type="dxa"/>
            <w:gridSpan w:val="4"/>
            <w:shd w:val="clear" w:color="auto" w:fill="auto"/>
            <w:vAlign w:val="center"/>
          </w:tcPr>
          <w:p w14:paraId="6E3269E1"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□是</w:t>
            </w:r>
            <w:proofErr w:type="gramStart"/>
            <w:r w:rsidRPr="007242EE">
              <w:rPr>
                <w:rFonts w:ascii="標楷體" w:hAnsi="標楷體" w:hint="eastAsia"/>
                <w:szCs w:val="24"/>
              </w:rPr>
              <w:t xml:space="preserve">　□否</w:t>
            </w:r>
            <w:proofErr w:type="gramEnd"/>
          </w:p>
        </w:tc>
      </w:tr>
      <w:tr w:rsidR="006E7189" w:rsidRPr="007242EE" w14:paraId="569E9D62" w14:textId="77777777" w:rsidTr="00745D11">
        <w:trPr>
          <w:trHeight w:val="510"/>
          <w:jc w:val="center"/>
        </w:trPr>
        <w:tc>
          <w:tcPr>
            <w:tcW w:w="1250" w:type="dxa"/>
            <w:shd w:val="clear" w:color="auto" w:fill="auto"/>
            <w:vAlign w:val="center"/>
            <w:hideMark/>
          </w:tcPr>
          <w:p w14:paraId="7B05E268"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年   齡</w:t>
            </w:r>
          </w:p>
        </w:tc>
        <w:tc>
          <w:tcPr>
            <w:tcW w:w="3467" w:type="dxa"/>
            <w:gridSpan w:val="5"/>
            <w:shd w:val="clear" w:color="auto" w:fill="auto"/>
            <w:vAlign w:val="center"/>
            <w:hideMark/>
          </w:tcPr>
          <w:p w14:paraId="2BCB9E3A" w14:textId="355B13D7" w:rsidR="006E7189" w:rsidRPr="007242EE" w:rsidRDefault="006E7189" w:rsidP="005F5F09">
            <w:pPr>
              <w:tabs>
                <w:tab w:val="left" w:pos="1545"/>
              </w:tabs>
              <w:spacing w:before="0" w:beforeAutospacing="0" w:after="0" w:afterAutospacing="0"/>
              <w:ind w:firstLineChars="0" w:firstLine="0"/>
              <w:rPr>
                <w:rFonts w:ascii="標楷體" w:hAnsi="標楷體"/>
                <w:szCs w:val="24"/>
              </w:rPr>
            </w:pPr>
            <w:r w:rsidRPr="007242EE">
              <w:rPr>
                <w:rFonts w:ascii="標楷體" w:hAnsi="標楷體" w:hint="eastAsia"/>
                <w:szCs w:val="24"/>
              </w:rPr>
              <w:t>□</w:t>
            </w:r>
            <w:r w:rsidRPr="007242EE">
              <w:rPr>
                <w:szCs w:val="24"/>
              </w:rPr>
              <w:t>29</w:t>
            </w:r>
            <w:r w:rsidRPr="007242EE">
              <w:rPr>
                <w:rFonts w:ascii="標楷體" w:hAnsi="標楷體" w:hint="eastAsia"/>
                <w:szCs w:val="24"/>
              </w:rPr>
              <w:t>歲以下</w:t>
            </w:r>
            <w:r w:rsidR="005F5F09" w:rsidRPr="007242EE">
              <w:rPr>
                <w:rFonts w:ascii="標楷體" w:hAnsi="標楷體"/>
                <w:szCs w:val="24"/>
              </w:rPr>
              <w:tab/>
            </w:r>
            <w:r w:rsidRPr="007242EE">
              <w:rPr>
                <w:rFonts w:ascii="標楷體" w:hAnsi="標楷體" w:hint="eastAsia"/>
                <w:szCs w:val="24"/>
              </w:rPr>
              <w:t>□</w:t>
            </w:r>
            <w:r w:rsidRPr="007242EE">
              <w:rPr>
                <w:szCs w:val="24"/>
              </w:rPr>
              <w:t>30~39</w:t>
            </w:r>
            <w:r w:rsidRPr="007242EE">
              <w:rPr>
                <w:rFonts w:ascii="標楷體" w:hAnsi="標楷體" w:hint="eastAsia"/>
                <w:szCs w:val="24"/>
              </w:rPr>
              <w:t>歲</w:t>
            </w:r>
          </w:p>
          <w:p w14:paraId="3D81E705" w14:textId="0214EBFC" w:rsidR="006E7189" w:rsidRPr="007242EE" w:rsidRDefault="006E7189" w:rsidP="005F5F09">
            <w:pPr>
              <w:tabs>
                <w:tab w:val="left" w:pos="1545"/>
              </w:tabs>
              <w:spacing w:before="0" w:beforeAutospacing="0" w:after="0" w:afterAutospacing="0"/>
              <w:ind w:firstLineChars="0" w:firstLine="0"/>
              <w:rPr>
                <w:rFonts w:ascii="標楷體" w:hAnsi="標楷體"/>
                <w:szCs w:val="24"/>
              </w:rPr>
            </w:pPr>
            <w:r w:rsidRPr="007242EE">
              <w:rPr>
                <w:rFonts w:ascii="標楷體" w:hAnsi="標楷體" w:hint="eastAsia"/>
                <w:szCs w:val="24"/>
              </w:rPr>
              <w:t>□</w:t>
            </w:r>
            <w:r w:rsidRPr="007242EE">
              <w:rPr>
                <w:szCs w:val="24"/>
              </w:rPr>
              <w:t>40~49</w:t>
            </w:r>
            <w:r w:rsidRPr="007242EE">
              <w:rPr>
                <w:szCs w:val="24"/>
              </w:rPr>
              <w:t>歲</w:t>
            </w:r>
            <w:r w:rsidR="005F5F09" w:rsidRPr="007242EE">
              <w:rPr>
                <w:szCs w:val="24"/>
              </w:rPr>
              <w:tab/>
            </w:r>
            <w:r w:rsidRPr="007242EE">
              <w:rPr>
                <w:rFonts w:ascii="標楷體" w:hAnsi="標楷體" w:hint="eastAsia"/>
                <w:szCs w:val="24"/>
              </w:rPr>
              <w:t>□</w:t>
            </w:r>
            <w:r w:rsidRPr="007242EE">
              <w:rPr>
                <w:szCs w:val="24"/>
              </w:rPr>
              <w:t>50</w:t>
            </w:r>
            <w:r w:rsidRPr="007242EE">
              <w:rPr>
                <w:szCs w:val="24"/>
              </w:rPr>
              <w:t>歲以上</w:t>
            </w:r>
          </w:p>
        </w:tc>
        <w:tc>
          <w:tcPr>
            <w:tcW w:w="1794" w:type="dxa"/>
            <w:gridSpan w:val="3"/>
            <w:shd w:val="clear" w:color="auto" w:fill="auto"/>
            <w:vAlign w:val="center"/>
          </w:tcPr>
          <w:p w14:paraId="3B887D63"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本業工作年資</w:t>
            </w:r>
          </w:p>
        </w:tc>
        <w:tc>
          <w:tcPr>
            <w:tcW w:w="3051" w:type="dxa"/>
            <w:gridSpan w:val="7"/>
            <w:shd w:val="clear" w:color="auto" w:fill="auto"/>
            <w:vAlign w:val="center"/>
          </w:tcPr>
          <w:p w14:paraId="7E3F1F3F" w14:textId="13A0B79A"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w:t>
            </w:r>
            <w:r w:rsidRPr="00CD2BB4">
              <w:rPr>
                <w:szCs w:val="24"/>
              </w:rPr>
              <w:t>未滿</w:t>
            </w:r>
            <w:r w:rsidRPr="00CD2BB4">
              <w:rPr>
                <w:szCs w:val="24"/>
              </w:rPr>
              <w:t>5</w:t>
            </w:r>
            <w:r w:rsidRPr="00CD2BB4">
              <w:rPr>
                <w:szCs w:val="24"/>
              </w:rPr>
              <w:t>年</w:t>
            </w:r>
            <w:r w:rsidR="005F5F09" w:rsidRPr="007242EE">
              <w:rPr>
                <w:rFonts w:ascii="標楷體" w:hAnsi="標楷體"/>
                <w:szCs w:val="24"/>
              </w:rPr>
              <w:tab/>
            </w:r>
            <w:r w:rsidRPr="007242EE">
              <w:rPr>
                <w:rFonts w:ascii="標楷體" w:hAnsi="標楷體" w:hint="eastAsia"/>
                <w:szCs w:val="24"/>
              </w:rPr>
              <w:t>□</w:t>
            </w:r>
            <w:r w:rsidRPr="00CD2BB4">
              <w:rPr>
                <w:szCs w:val="24"/>
              </w:rPr>
              <w:t>5~15</w:t>
            </w:r>
            <w:r w:rsidRPr="00CD2BB4">
              <w:rPr>
                <w:szCs w:val="24"/>
              </w:rPr>
              <w:t>年</w:t>
            </w:r>
            <w:r w:rsidRPr="007242EE">
              <w:rPr>
                <w:rFonts w:ascii="標楷體" w:hAnsi="標楷體" w:hint="eastAsia"/>
                <w:szCs w:val="24"/>
              </w:rPr>
              <w:br/>
              <w:t>□</w:t>
            </w:r>
            <w:r w:rsidRPr="00CD2BB4">
              <w:rPr>
                <w:szCs w:val="24"/>
              </w:rPr>
              <w:t>16~25</w:t>
            </w:r>
            <w:r w:rsidRPr="00CD2BB4">
              <w:rPr>
                <w:szCs w:val="24"/>
              </w:rPr>
              <w:t>年</w:t>
            </w:r>
            <w:r w:rsidR="005F5F09" w:rsidRPr="007242EE">
              <w:rPr>
                <w:rFonts w:ascii="標楷體" w:hAnsi="標楷體"/>
                <w:szCs w:val="24"/>
              </w:rPr>
              <w:tab/>
            </w:r>
            <w:r w:rsidRPr="007242EE">
              <w:rPr>
                <w:rFonts w:ascii="標楷體" w:hAnsi="標楷體" w:hint="eastAsia"/>
                <w:szCs w:val="24"/>
              </w:rPr>
              <w:t>□</w:t>
            </w:r>
            <w:r w:rsidRPr="00CD2BB4">
              <w:rPr>
                <w:szCs w:val="24"/>
              </w:rPr>
              <w:t>25</w:t>
            </w:r>
            <w:r w:rsidRPr="007242EE">
              <w:rPr>
                <w:rFonts w:ascii="標楷體" w:hAnsi="標楷體" w:hint="eastAsia"/>
                <w:szCs w:val="24"/>
              </w:rPr>
              <w:t>年以上</w:t>
            </w:r>
          </w:p>
        </w:tc>
      </w:tr>
      <w:tr w:rsidR="006E7189" w:rsidRPr="007242EE" w14:paraId="517A6097" w14:textId="77777777" w:rsidTr="00745D11">
        <w:trPr>
          <w:cantSplit/>
          <w:trHeight w:val="1221"/>
          <w:jc w:val="center"/>
        </w:trPr>
        <w:tc>
          <w:tcPr>
            <w:tcW w:w="7188" w:type="dxa"/>
            <w:gridSpan w:val="10"/>
            <w:shd w:val="clear" w:color="auto" w:fill="auto"/>
            <w:vAlign w:val="center"/>
            <w:hideMark/>
          </w:tcPr>
          <w:p w14:paraId="1E08AF37"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題  目</w:t>
            </w:r>
            <w:r w:rsidRPr="007242EE">
              <w:rPr>
                <w:rFonts w:ascii="標楷體" w:hAnsi="標楷體"/>
                <w:szCs w:val="24"/>
              </w:rPr>
              <w:br/>
            </w:r>
            <w:r w:rsidRPr="007242EE">
              <w:rPr>
                <w:rFonts w:ascii="標楷體" w:hAnsi="標楷體" w:hint="eastAsia"/>
                <w:szCs w:val="24"/>
              </w:rPr>
              <w:t>（請回答以下問題，並簡略說明您的看法，各題皆為必答項目）</w:t>
            </w:r>
          </w:p>
        </w:tc>
        <w:tc>
          <w:tcPr>
            <w:tcW w:w="464" w:type="dxa"/>
            <w:shd w:val="clear" w:color="auto" w:fill="auto"/>
            <w:textDirection w:val="tbRlV"/>
            <w:vAlign w:val="center"/>
            <w:hideMark/>
          </w:tcPr>
          <w:p w14:paraId="4E369910"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非常不同意</w:t>
            </w:r>
          </w:p>
        </w:tc>
        <w:tc>
          <w:tcPr>
            <w:tcW w:w="464" w:type="dxa"/>
            <w:gridSpan w:val="2"/>
            <w:shd w:val="clear" w:color="auto" w:fill="auto"/>
            <w:textDirection w:val="tbRlV"/>
            <w:vAlign w:val="center"/>
            <w:hideMark/>
          </w:tcPr>
          <w:p w14:paraId="1F9ACA9D"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不同意</w:t>
            </w:r>
          </w:p>
        </w:tc>
        <w:tc>
          <w:tcPr>
            <w:tcW w:w="464" w:type="dxa"/>
            <w:shd w:val="clear" w:color="auto" w:fill="auto"/>
            <w:textDirection w:val="tbRlV"/>
            <w:vAlign w:val="center"/>
            <w:hideMark/>
          </w:tcPr>
          <w:p w14:paraId="105BADAC"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普通</w:t>
            </w:r>
          </w:p>
        </w:tc>
        <w:tc>
          <w:tcPr>
            <w:tcW w:w="464" w:type="dxa"/>
            <w:shd w:val="clear" w:color="auto" w:fill="auto"/>
            <w:textDirection w:val="tbRlV"/>
            <w:vAlign w:val="center"/>
            <w:hideMark/>
          </w:tcPr>
          <w:p w14:paraId="282261A6"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同意</w:t>
            </w:r>
          </w:p>
        </w:tc>
        <w:tc>
          <w:tcPr>
            <w:tcW w:w="518" w:type="dxa"/>
            <w:shd w:val="clear" w:color="auto" w:fill="auto"/>
            <w:textDirection w:val="tbRlV"/>
            <w:vAlign w:val="center"/>
            <w:hideMark/>
          </w:tcPr>
          <w:p w14:paraId="4A08DFB1"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非常同意</w:t>
            </w:r>
          </w:p>
        </w:tc>
      </w:tr>
      <w:tr w:rsidR="006E7189" w:rsidRPr="007242EE" w14:paraId="2D354030" w14:textId="77777777" w:rsidTr="00745D11">
        <w:trPr>
          <w:trHeight w:val="283"/>
          <w:jc w:val="center"/>
        </w:trPr>
        <w:tc>
          <w:tcPr>
            <w:tcW w:w="7188" w:type="dxa"/>
            <w:gridSpan w:val="10"/>
            <w:shd w:val="clear" w:color="auto" w:fill="auto"/>
            <w:hideMark/>
          </w:tcPr>
          <w:p w14:paraId="5ED87225" w14:textId="77777777" w:rsidR="006E7189" w:rsidRPr="007242EE" w:rsidRDefault="006E7189" w:rsidP="006E7189">
            <w:pPr>
              <w:spacing w:before="0" w:beforeAutospacing="0" w:after="0" w:afterAutospacing="0"/>
              <w:ind w:firstLineChars="0" w:firstLine="0"/>
              <w:rPr>
                <w:szCs w:val="24"/>
              </w:rPr>
            </w:pPr>
            <w:r w:rsidRPr="007242EE">
              <w:rPr>
                <w:szCs w:val="24"/>
              </w:rPr>
              <w:t>1.</w:t>
            </w:r>
            <w:r w:rsidRPr="007242EE">
              <w:rPr>
                <w:szCs w:val="24"/>
              </w:rPr>
              <w:t>這項智慧科技產品</w:t>
            </w:r>
            <w:r w:rsidRPr="007242EE">
              <w:rPr>
                <w:szCs w:val="24"/>
              </w:rPr>
              <w:t>/</w:t>
            </w:r>
            <w:r w:rsidRPr="007242EE">
              <w:rPr>
                <w:szCs w:val="24"/>
              </w:rPr>
              <w:t>服務能夠提升本場域長者的安全及舒適</w:t>
            </w:r>
          </w:p>
        </w:tc>
        <w:tc>
          <w:tcPr>
            <w:tcW w:w="464" w:type="dxa"/>
            <w:shd w:val="clear" w:color="auto" w:fill="auto"/>
            <w:vAlign w:val="center"/>
            <w:hideMark/>
          </w:tcPr>
          <w:p w14:paraId="309FE7DC"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018EA46A"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5846208B"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55B4A85"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6A467CF9"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14712958" w14:textId="77777777" w:rsidTr="00745D11">
        <w:trPr>
          <w:trHeight w:val="322"/>
          <w:jc w:val="center"/>
        </w:trPr>
        <w:tc>
          <w:tcPr>
            <w:tcW w:w="7188" w:type="dxa"/>
            <w:gridSpan w:val="10"/>
            <w:shd w:val="clear" w:color="auto" w:fill="auto"/>
            <w:hideMark/>
          </w:tcPr>
          <w:p w14:paraId="4EA005ED" w14:textId="77777777" w:rsidR="006E7189" w:rsidRPr="007242EE" w:rsidRDefault="006E7189" w:rsidP="006E7189">
            <w:pPr>
              <w:spacing w:before="0" w:beforeAutospacing="0" w:after="0" w:afterAutospacing="0"/>
              <w:ind w:firstLineChars="0" w:firstLine="0"/>
              <w:rPr>
                <w:szCs w:val="24"/>
              </w:rPr>
            </w:pPr>
            <w:r w:rsidRPr="007242EE">
              <w:rPr>
                <w:szCs w:val="24"/>
              </w:rPr>
              <w:t>2.</w:t>
            </w:r>
            <w:r w:rsidRPr="007242EE">
              <w:rPr>
                <w:szCs w:val="24"/>
              </w:rPr>
              <w:t>這項智慧科技產品</w:t>
            </w:r>
            <w:r w:rsidRPr="007242EE">
              <w:rPr>
                <w:szCs w:val="24"/>
              </w:rPr>
              <w:t>/</w:t>
            </w:r>
            <w:r w:rsidRPr="007242EE">
              <w:rPr>
                <w:szCs w:val="24"/>
              </w:rPr>
              <w:t>服務能改善本場域現行長者照顧方式</w:t>
            </w:r>
          </w:p>
        </w:tc>
        <w:tc>
          <w:tcPr>
            <w:tcW w:w="464" w:type="dxa"/>
            <w:shd w:val="clear" w:color="auto" w:fill="auto"/>
            <w:vAlign w:val="center"/>
            <w:hideMark/>
          </w:tcPr>
          <w:p w14:paraId="6C102365"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422AD2C7"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7FE4E425"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B116711"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35ABA1F6"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0C52BC88" w14:textId="77777777" w:rsidTr="00745D11">
        <w:trPr>
          <w:trHeight w:val="322"/>
          <w:jc w:val="center"/>
        </w:trPr>
        <w:tc>
          <w:tcPr>
            <w:tcW w:w="7188" w:type="dxa"/>
            <w:gridSpan w:val="10"/>
            <w:shd w:val="clear" w:color="auto" w:fill="auto"/>
            <w:hideMark/>
          </w:tcPr>
          <w:p w14:paraId="52A23B3C" w14:textId="77777777" w:rsidR="006E7189" w:rsidRPr="007242EE" w:rsidRDefault="006E7189" w:rsidP="006E7189">
            <w:pPr>
              <w:spacing w:before="0" w:beforeAutospacing="0" w:after="0" w:afterAutospacing="0"/>
              <w:ind w:firstLineChars="0" w:firstLine="0"/>
              <w:rPr>
                <w:szCs w:val="24"/>
              </w:rPr>
            </w:pPr>
            <w:r w:rsidRPr="007242EE">
              <w:rPr>
                <w:szCs w:val="24"/>
              </w:rPr>
              <w:t>3.</w:t>
            </w:r>
            <w:r w:rsidRPr="007242EE">
              <w:rPr>
                <w:szCs w:val="24"/>
              </w:rPr>
              <w:t>這項智慧科技產品</w:t>
            </w:r>
            <w:r w:rsidRPr="007242EE">
              <w:rPr>
                <w:szCs w:val="24"/>
              </w:rPr>
              <w:t>/</w:t>
            </w:r>
            <w:r w:rsidRPr="007242EE">
              <w:rPr>
                <w:szCs w:val="24"/>
              </w:rPr>
              <w:t>服務已有長者使用成效報告或其他具體實績</w:t>
            </w:r>
          </w:p>
        </w:tc>
        <w:tc>
          <w:tcPr>
            <w:tcW w:w="464" w:type="dxa"/>
            <w:shd w:val="clear" w:color="auto" w:fill="auto"/>
            <w:vAlign w:val="center"/>
            <w:hideMark/>
          </w:tcPr>
          <w:p w14:paraId="34C7448A"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5B9D3082"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85AC4EB"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D412F1C"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18B90071"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4DF301B6" w14:textId="77777777" w:rsidTr="00745D11">
        <w:trPr>
          <w:trHeight w:val="322"/>
          <w:jc w:val="center"/>
        </w:trPr>
        <w:tc>
          <w:tcPr>
            <w:tcW w:w="7188" w:type="dxa"/>
            <w:gridSpan w:val="10"/>
            <w:shd w:val="clear" w:color="auto" w:fill="auto"/>
            <w:hideMark/>
          </w:tcPr>
          <w:p w14:paraId="64799698" w14:textId="77777777" w:rsidR="006E7189" w:rsidRPr="007242EE" w:rsidRDefault="006E7189" w:rsidP="006E7189">
            <w:pPr>
              <w:spacing w:before="0" w:beforeAutospacing="0" w:after="0" w:afterAutospacing="0"/>
              <w:ind w:firstLineChars="0" w:firstLine="0"/>
              <w:rPr>
                <w:szCs w:val="24"/>
              </w:rPr>
            </w:pPr>
            <w:r w:rsidRPr="007242EE">
              <w:rPr>
                <w:szCs w:val="24"/>
              </w:rPr>
              <w:t>4.</w:t>
            </w:r>
            <w:r w:rsidRPr="007242EE">
              <w:rPr>
                <w:szCs w:val="24"/>
              </w:rPr>
              <w:t>本場域有許多長者可以用到這項智慧科技產品</w:t>
            </w:r>
            <w:r w:rsidRPr="007242EE">
              <w:rPr>
                <w:szCs w:val="24"/>
              </w:rPr>
              <w:t>/</w:t>
            </w:r>
            <w:r w:rsidRPr="007242EE">
              <w:rPr>
                <w:szCs w:val="24"/>
              </w:rPr>
              <w:t>服務</w:t>
            </w:r>
          </w:p>
        </w:tc>
        <w:tc>
          <w:tcPr>
            <w:tcW w:w="464" w:type="dxa"/>
            <w:shd w:val="clear" w:color="auto" w:fill="auto"/>
            <w:vAlign w:val="center"/>
            <w:hideMark/>
          </w:tcPr>
          <w:p w14:paraId="27933CF5"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56964085"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5D360D06"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7D9E8FCB"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46FF5F2C"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31E815D8" w14:textId="77777777" w:rsidTr="00745D11">
        <w:trPr>
          <w:trHeight w:val="322"/>
          <w:jc w:val="center"/>
        </w:trPr>
        <w:tc>
          <w:tcPr>
            <w:tcW w:w="7188" w:type="dxa"/>
            <w:gridSpan w:val="10"/>
            <w:shd w:val="clear" w:color="auto" w:fill="auto"/>
            <w:hideMark/>
          </w:tcPr>
          <w:p w14:paraId="105FBEAD" w14:textId="77777777" w:rsidR="006E7189" w:rsidRPr="007242EE" w:rsidRDefault="006E7189" w:rsidP="006E7189">
            <w:pPr>
              <w:spacing w:before="0" w:beforeAutospacing="0" w:after="0" w:afterAutospacing="0"/>
              <w:ind w:firstLineChars="0" w:firstLine="0"/>
              <w:rPr>
                <w:szCs w:val="24"/>
              </w:rPr>
            </w:pPr>
            <w:r w:rsidRPr="007242EE">
              <w:rPr>
                <w:szCs w:val="24"/>
              </w:rPr>
              <w:t>5.</w:t>
            </w:r>
            <w:r w:rsidRPr="007242EE">
              <w:rPr>
                <w:szCs w:val="24"/>
              </w:rPr>
              <w:t>本場域具備使用這項智慧科技產品</w:t>
            </w:r>
            <w:r w:rsidRPr="007242EE">
              <w:rPr>
                <w:szCs w:val="24"/>
              </w:rPr>
              <w:t>/</w:t>
            </w:r>
            <w:r w:rsidRPr="007242EE">
              <w:rPr>
                <w:szCs w:val="24"/>
              </w:rPr>
              <w:t>服務所需的技術環境</w:t>
            </w:r>
          </w:p>
        </w:tc>
        <w:tc>
          <w:tcPr>
            <w:tcW w:w="464" w:type="dxa"/>
            <w:shd w:val="clear" w:color="auto" w:fill="auto"/>
            <w:vAlign w:val="center"/>
            <w:hideMark/>
          </w:tcPr>
          <w:p w14:paraId="4422A74C"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0078EE26"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A54CB9F"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621465DB"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439478B8"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13DFBF33" w14:textId="77777777" w:rsidTr="00745D11">
        <w:trPr>
          <w:trHeight w:val="322"/>
          <w:jc w:val="center"/>
        </w:trPr>
        <w:tc>
          <w:tcPr>
            <w:tcW w:w="7188" w:type="dxa"/>
            <w:gridSpan w:val="10"/>
            <w:shd w:val="clear" w:color="auto" w:fill="auto"/>
            <w:hideMark/>
          </w:tcPr>
          <w:p w14:paraId="16DEC974" w14:textId="77777777" w:rsidR="006E7189" w:rsidRPr="007242EE" w:rsidRDefault="006E7189" w:rsidP="006E7189">
            <w:pPr>
              <w:spacing w:before="0" w:beforeAutospacing="0" w:after="0" w:afterAutospacing="0"/>
              <w:ind w:firstLineChars="0" w:firstLine="0"/>
              <w:rPr>
                <w:szCs w:val="24"/>
              </w:rPr>
            </w:pPr>
            <w:r w:rsidRPr="007242EE">
              <w:rPr>
                <w:szCs w:val="24"/>
              </w:rPr>
              <w:t>6.</w:t>
            </w:r>
            <w:r w:rsidRPr="007242EE">
              <w:rPr>
                <w:szCs w:val="24"/>
              </w:rPr>
              <w:t>這項智慧科技產品</w:t>
            </w:r>
            <w:r w:rsidRPr="007242EE">
              <w:rPr>
                <w:szCs w:val="24"/>
              </w:rPr>
              <w:t>/</w:t>
            </w:r>
            <w:r w:rsidRPr="007242EE">
              <w:rPr>
                <w:szCs w:val="24"/>
              </w:rPr>
              <w:t>服務功能可依本場域需求作客製化調整</w:t>
            </w:r>
          </w:p>
        </w:tc>
        <w:tc>
          <w:tcPr>
            <w:tcW w:w="464" w:type="dxa"/>
            <w:shd w:val="clear" w:color="auto" w:fill="auto"/>
            <w:vAlign w:val="center"/>
            <w:hideMark/>
          </w:tcPr>
          <w:p w14:paraId="7BE33211"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5604A897"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BC490C9"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EF32007"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20205814"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2310E171" w14:textId="77777777" w:rsidTr="00745D11">
        <w:trPr>
          <w:trHeight w:val="322"/>
          <w:jc w:val="center"/>
        </w:trPr>
        <w:tc>
          <w:tcPr>
            <w:tcW w:w="7188" w:type="dxa"/>
            <w:gridSpan w:val="10"/>
            <w:shd w:val="clear" w:color="auto" w:fill="auto"/>
            <w:hideMark/>
          </w:tcPr>
          <w:p w14:paraId="1DEB88AB" w14:textId="77777777" w:rsidR="006E7189" w:rsidRPr="007242EE" w:rsidRDefault="006E7189" w:rsidP="006E7189">
            <w:pPr>
              <w:spacing w:before="0" w:beforeAutospacing="0" w:after="0" w:afterAutospacing="0"/>
              <w:ind w:firstLineChars="0" w:firstLine="0"/>
              <w:rPr>
                <w:szCs w:val="24"/>
              </w:rPr>
            </w:pPr>
            <w:r w:rsidRPr="007242EE">
              <w:rPr>
                <w:szCs w:val="24"/>
              </w:rPr>
              <w:t>7.</w:t>
            </w:r>
            <w:r w:rsidRPr="007242EE">
              <w:rPr>
                <w:szCs w:val="24"/>
              </w:rPr>
              <w:t>本場域人員有能力執行這項智慧科技產品</w:t>
            </w:r>
            <w:r w:rsidRPr="007242EE">
              <w:rPr>
                <w:szCs w:val="24"/>
              </w:rPr>
              <w:t>/</w:t>
            </w:r>
            <w:r w:rsidRPr="007242EE">
              <w:rPr>
                <w:szCs w:val="24"/>
              </w:rPr>
              <w:t>服務的基本操作</w:t>
            </w:r>
          </w:p>
        </w:tc>
        <w:tc>
          <w:tcPr>
            <w:tcW w:w="464" w:type="dxa"/>
            <w:shd w:val="clear" w:color="auto" w:fill="auto"/>
            <w:vAlign w:val="center"/>
            <w:hideMark/>
          </w:tcPr>
          <w:p w14:paraId="6FE6D18C"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0501E85E"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53BFF0B"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59B418DE"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6D2AEE9D"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422E992D" w14:textId="77777777" w:rsidTr="00745D11">
        <w:trPr>
          <w:trHeight w:val="322"/>
          <w:jc w:val="center"/>
        </w:trPr>
        <w:tc>
          <w:tcPr>
            <w:tcW w:w="7188" w:type="dxa"/>
            <w:gridSpan w:val="10"/>
            <w:shd w:val="clear" w:color="auto" w:fill="auto"/>
            <w:hideMark/>
          </w:tcPr>
          <w:p w14:paraId="19089A91" w14:textId="77777777" w:rsidR="006E7189" w:rsidRPr="007242EE" w:rsidRDefault="006E7189" w:rsidP="006E7189">
            <w:pPr>
              <w:spacing w:before="0" w:beforeAutospacing="0" w:after="0" w:afterAutospacing="0"/>
              <w:ind w:firstLineChars="0" w:firstLine="0"/>
              <w:rPr>
                <w:szCs w:val="24"/>
              </w:rPr>
            </w:pPr>
            <w:r w:rsidRPr="007242EE">
              <w:rPr>
                <w:szCs w:val="24"/>
              </w:rPr>
              <w:t>8.</w:t>
            </w:r>
            <w:r w:rsidRPr="007242EE">
              <w:rPr>
                <w:szCs w:val="24"/>
              </w:rPr>
              <w:t>這項智慧科技產品</w:t>
            </w:r>
            <w:r w:rsidRPr="007242EE">
              <w:rPr>
                <w:szCs w:val="24"/>
              </w:rPr>
              <w:t>/</w:t>
            </w:r>
            <w:r w:rsidRPr="007242EE">
              <w:rPr>
                <w:szCs w:val="24"/>
              </w:rPr>
              <w:t>服務可以減輕本場域照顧者負擔</w:t>
            </w:r>
          </w:p>
        </w:tc>
        <w:tc>
          <w:tcPr>
            <w:tcW w:w="464" w:type="dxa"/>
            <w:shd w:val="clear" w:color="auto" w:fill="auto"/>
            <w:vAlign w:val="center"/>
            <w:hideMark/>
          </w:tcPr>
          <w:p w14:paraId="7A1E7A99"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7E523C2F"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33DBD9FA"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4460BE3"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5E42C28E"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7BD5FAA2" w14:textId="77777777" w:rsidTr="00745D11">
        <w:trPr>
          <w:trHeight w:val="322"/>
          <w:jc w:val="center"/>
        </w:trPr>
        <w:tc>
          <w:tcPr>
            <w:tcW w:w="7188" w:type="dxa"/>
            <w:gridSpan w:val="10"/>
            <w:shd w:val="clear" w:color="auto" w:fill="auto"/>
            <w:hideMark/>
          </w:tcPr>
          <w:p w14:paraId="5E6906A5" w14:textId="77777777" w:rsidR="006E7189" w:rsidRPr="007242EE" w:rsidRDefault="006E7189" w:rsidP="006E7189">
            <w:pPr>
              <w:spacing w:before="0" w:beforeAutospacing="0" w:after="0" w:afterAutospacing="0"/>
              <w:ind w:firstLineChars="0" w:firstLine="0"/>
              <w:rPr>
                <w:szCs w:val="24"/>
              </w:rPr>
            </w:pPr>
            <w:r w:rsidRPr="007242EE">
              <w:rPr>
                <w:szCs w:val="24"/>
              </w:rPr>
              <w:t>9.</w:t>
            </w:r>
            <w:r w:rsidRPr="007242EE">
              <w:rPr>
                <w:szCs w:val="24"/>
              </w:rPr>
              <w:t>這項智慧科技產品</w:t>
            </w:r>
            <w:r w:rsidRPr="007242EE">
              <w:rPr>
                <w:szCs w:val="24"/>
              </w:rPr>
              <w:t>/</w:t>
            </w:r>
            <w:r w:rsidRPr="007242EE">
              <w:rPr>
                <w:szCs w:val="24"/>
              </w:rPr>
              <w:t>服務適合在本場域日常照顧流程中使用</w:t>
            </w:r>
          </w:p>
        </w:tc>
        <w:tc>
          <w:tcPr>
            <w:tcW w:w="464" w:type="dxa"/>
            <w:shd w:val="clear" w:color="auto" w:fill="auto"/>
            <w:vAlign w:val="center"/>
            <w:hideMark/>
          </w:tcPr>
          <w:p w14:paraId="7E30D09D"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31C00DB9"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2FDB4142"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09634CA8"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41808E0A"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2BB4CA85" w14:textId="77777777" w:rsidTr="00745D11">
        <w:trPr>
          <w:trHeight w:val="322"/>
          <w:jc w:val="center"/>
        </w:trPr>
        <w:tc>
          <w:tcPr>
            <w:tcW w:w="7188" w:type="dxa"/>
            <w:gridSpan w:val="10"/>
            <w:shd w:val="clear" w:color="auto" w:fill="auto"/>
            <w:hideMark/>
          </w:tcPr>
          <w:p w14:paraId="5C99FF0B" w14:textId="77777777" w:rsidR="006E7189" w:rsidRPr="007242EE" w:rsidRDefault="006E7189" w:rsidP="006E7189">
            <w:pPr>
              <w:spacing w:before="0" w:beforeAutospacing="0" w:after="0" w:afterAutospacing="0"/>
              <w:ind w:firstLineChars="0" w:firstLine="0"/>
              <w:rPr>
                <w:szCs w:val="24"/>
              </w:rPr>
            </w:pPr>
            <w:r w:rsidRPr="007242EE">
              <w:rPr>
                <w:szCs w:val="24"/>
              </w:rPr>
              <w:t>10.</w:t>
            </w:r>
            <w:r w:rsidRPr="007242EE">
              <w:rPr>
                <w:szCs w:val="24"/>
              </w:rPr>
              <w:t>這項智慧科技產品</w:t>
            </w:r>
            <w:r w:rsidRPr="007242EE">
              <w:rPr>
                <w:szCs w:val="24"/>
              </w:rPr>
              <w:t>/</w:t>
            </w:r>
            <w:r w:rsidRPr="007242EE">
              <w:rPr>
                <w:szCs w:val="24"/>
              </w:rPr>
              <w:t>服務對本場域照顧工作很有幫助</w:t>
            </w:r>
          </w:p>
        </w:tc>
        <w:tc>
          <w:tcPr>
            <w:tcW w:w="464" w:type="dxa"/>
            <w:shd w:val="clear" w:color="auto" w:fill="auto"/>
            <w:vAlign w:val="center"/>
            <w:hideMark/>
          </w:tcPr>
          <w:p w14:paraId="1ADA435B"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gridSpan w:val="2"/>
            <w:shd w:val="clear" w:color="auto" w:fill="auto"/>
            <w:vAlign w:val="center"/>
            <w:hideMark/>
          </w:tcPr>
          <w:p w14:paraId="4256C549"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5DB6973"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464" w:type="dxa"/>
            <w:shd w:val="clear" w:color="auto" w:fill="auto"/>
            <w:vAlign w:val="center"/>
            <w:hideMark/>
          </w:tcPr>
          <w:p w14:paraId="1D6911C8" w14:textId="77777777" w:rsidR="006E7189" w:rsidRPr="007242EE" w:rsidRDefault="006E7189" w:rsidP="006E7189">
            <w:pPr>
              <w:spacing w:before="0" w:beforeAutospacing="0" w:after="0" w:afterAutospacing="0"/>
              <w:ind w:firstLineChars="0" w:firstLine="0"/>
              <w:rPr>
                <w:rFonts w:ascii="標楷體" w:hAnsi="標楷體"/>
                <w:szCs w:val="24"/>
              </w:rPr>
            </w:pPr>
          </w:p>
        </w:tc>
        <w:tc>
          <w:tcPr>
            <w:tcW w:w="518" w:type="dxa"/>
            <w:shd w:val="clear" w:color="auto" w:fill="auto"/>
            <w:vAlign w:val="center"/>
            <w:hideMark/>
          </w:tcPr>
          <w:p w14:paraId="62DBF78D" w14:textId="77777777" w:rsidR="006E7189" w:rsidRPr="007242EE" w:rsidRDefault="006E7189" w:rsidP="006E7189">
            <w:pPr>
              <w:spacing w:before="0" w:beforeAutospacing="0" w:after="0" w:afterAutospacing="0"/>
              <w:ind w:firstLineChars="0" w:firstLine="0"/>
              <w:rPr>
                <w:rFonts w:ascii="標楷體" w:hAnsi="標楷體"/>
                <w:szCs w:val="24"/>
              </w:rPr>
            </w:pPr>
          </w:p>
        </w:tc>
      </w:tr>
      <w:tr w:rsidR="006E7189" w:rsidRPr="007242EE" w14:paraId="50283B96" w14:textId="77777777" w:rsidTr="00745D11">
        <w:trPr>
          <w:trHeight w:val="328"/>
          <w:jc w:val="center"/>
        </w:trPr>
        <w:tc>
          <w:tcPr>
            <w:tcW w:w="9562" w:type="dxa"/>
            <w:gridSpan w:val="16"/>
            <w:shd w:val="clear" w:color="auto" w:fill="auto"/>
            <w:vAlign w:val="center"/>
            <w:hideMark/>
          </w:tcPr>
          <w:p w14:paraId="32C03331" w14:textId="77777777" w:rsidR="006E7189" w:rsidRPr="007242EE" w:rsidRDefault="006E7189" w:rsidP="006E7189">
            <w:pPr>
              <w:spacing w:before="0" w:beforeAutospacing="0" w:after="0" w:afterAutospacing="0"/>
              <w:ind w:firstLineChars="0" w:firstLine="0"/>
              <w:rPr>
                <w:rFonts w:ascii="標楷體" w:hAnsi="標楷體"/>
                <w:szCs w:val="24"/>
              </w:rPr>
            </w:pPr>
            <w:r w:rsidRPr="007242EE">
              <w:rPr>
                <w:rFonts w:ascii="標楷體" w:hAnsi="標楷體" w:hint="eastAsia"/>
                <w:szCs w:val="24"/>
              </w:rPr>
              <w:t>請舉例簡要說明：</w:t>
            </w:r>
          </w:p>
          <w:p w14:paraId="3A2E15D3" w14:textId="77777777" w:rsidR="00BA2E51" w:rsidRPr="007242EE" w:rsidRDefault="00BA2E51" w:rsidP="006E7189">
            <w:pPr>
              <w:spacing w:before="0" w:beforeAutospacing="0" w:after="0" w:afterAutospacing="0"/>
              <w:ind w:firstLineChars="0" w:firstLine="0"/>
              <w:rPr>
                <w:rFonts w:ascii="標楷體" w:hAnsi="標楷體"/>
                <w:szCs w:val="24"/>
              </w:rPr>
            </w:pPr>
          </w:p>
          <w:p w14:paraId="6F517046" w14:textId="77777777" w:rsidR="00BA2E51" w:rsidRPr="007242EE" w:rsidRDefault="00BA2E51" w:rsidP="006E7189">
            <w:pPr>
              <w:spacing w:before="0" w:beforeAutospacing="0" w:after="0" w:afterAutospacing="0"/>
              <w:ind w:firstLineChars="0" w:firstLine="0"/>
              <w:rPr>
                <w:rFonts w:ascii="標楷體" w:hAnsi="標楷體"/>
                <w:szCs w:val="24"/>
              </w:rPr>
            </w:pPr>
          </w:p>
          <w:p w14:paraId="1AA7CB4E" w14:textId="77777777" w:rsidR="00C723F5" w:rsidRPr="007242EE" w:rsidRDefault="00C723F5" w:rsidP="006E7189">
            <w:pPr>
              <w:spacing w:before="0" w:beforeAutospacing="0" w:after="0" w:afterAutospacing="0"/>
              <w:ind w:firstLineChars="0" w:firstLine="0"/>
              <w:rPr>
                <w:rFonts w:ascii="標楷體" w:hAnsi="標楷體"/>
                <w:szCs w:val="24"/>
              </w:rPr>
            </w:pPr>
          </w:p>
          <w:p w14:paraId="5859B493" w14:textId="77777777" w:rsidR="00C723F5" w:rsidRPr="007242EE" w:rsidRDefault="00C723F5" w:rsidP="006E7189">
            <w:pPr>
              <w:spacing w:before="0" w:beforeAutospacing="0" w:after="0" w:afterAutospacing="0"/>
              <w:ind w:firstLineChars="0" w:firstLine="0"/>
              <w:rPr>
                <w:rFonts w:ascii="標楷體" w:hAnsi="標楷體"/>
                <w:szCs w:val="24"/>
              </w:rPr>
            </w:pPr>
          </w:p>
          <w:p w14:paraId="51CA122D" w14:textId="77777777" w:rsidR="00BA2E51" w:rsidRPr="007242EE" w:rsidRDefault="00BA2E51" w:rsidP="006E7189">
            <w:pPr>
              <w:spacing w:before="0" w:beforeAutospacing="0" w:after="0" w:afterAutospacing="0"/>
              <w:ind w:firstLineChars="0" w:firstLine="0"/>
              <w:rPr>
                <w:rFonts w:ascii="標楷體" w:hAnsi="標楷體"/>
                <w:szCs w:val="24"/>
              </w:rPr>
            </w:pPr>
          </w:p>
        </w:tc>
      </w:tr>
    </w:tbl>
    <w:p w14:paraId="42B9A5F3" w14:textId="4D8FCA8D" w:rsidR="001B2E3B" w:rsidRDefault="00AB15A3" w:rsidP="006E7189">
      <w:pPr>
        <w:ind w:firstLine="480"/>
      </w:pPr>
      <w:r w:rsidRPr="007242EE">
        <w:rPr>
          <w:rFonts w:hint="eastAsia"/>
        </w:rPr>
        <w:t>填答「智慧科技</w:t>
      </w:r>
      <w:r w:rsidR="00163D8F" w:rsidRPr="007242EE">
        <w:rPr>
          <w:rFonts w:hint="eastAsia"/>
        </w:rPr>
        <w:t>產品</w:t>
      </w:r>
      <w:r w:rsidR="00163D8F" w:rsidRPr="007242EE">
        <w:rPr>
          <w:rFonts w:hint="eastAsia"/>
        </w:rPr>
        <w:t>/</w:t>
      </w:r>
      <w:r w:rsidRPr="007242EE">
        <w:rPr>
          <w:rFonts w:hint="eastAsia"/>
        </w:rPr>
        <w:t>服務導入機構適用性評估」問卷，至少包括計畫負責主管及第一線實際使用產品的照顧者各</w:t>
      </w:r>
      <w:proofErr w:type="gramStart"/>
      <w:r w:rsidRPr="007242EE">
        <w:rPr>
          <w:rFonts w:hint="eastAsia"/>
        </w:rPr>
        <w:t>一</w:t>
      </w:r>
      <w:proofErr w:type="gramEnd"/>
      <w:r w:rsidR="00163D8F" w:rsidRPr="007242EE">
        <w:rPr>
          <w:rFonts w:hint="eastAsia"/>
        </w:rPr>
        <w:t>。</w:t>
      </w:r>
    </w:p>
    <w:p w14:paraId="15F019DF" w14:textId="77777777" w:rsidR="001B2E3B" w:rsidRPr="007242EE" w:rsidRDefault="001B2E3B" w:rsidP="001B2E3B">
      <w:pPr>
        <w:pStyle w:val="1"/>
        <w:pageBreakBefore/>
      </w:pPr>
      <w:r w:rsidRPr="007242EE">
        <w:rPr>
          <w:rFonts w:hint="eastAsia"/>
        </w:rPr>
        <w:lastRenderedPageBreak/>
        <w:t>附件</w:t>
      </w:r>
      <w:r>
        <w:rPr>
          <w:rFonts w:hint="eastAsia"/>
        </w:rPr>
        <w:t>三</w:t>
      </w:r>
      <w:r w:rsidRPr="007242EE">
        <w:rPr>
          <w:rFonts w:hint="eastAsia"/>
        </w:rPr>
        <w:t>、「機構導入智慧科技應用於高齡照顧」計畫契約書</w:t>
      </w:r>
    </w:p>
    <w:p w14:paraId="371D409A" w14:textId="0042CC11" w:rsidR="001B2E3B" w:rsidRPr="007242EE" w:rsidRDefault="001B2E3B" w:rsidP="001B2E3B">
      <w:pPr>
        <w:ind w:firstLineChars="0" w:firstLine="0"/>
      </w:pPr>
      <w:proofErr w:type="gramStart"/>
      <w:r w:rsidRPr="007242EE">
        <w:t>立書人</w:t>
      </w:r>
      <w:proofErr w:type="gramEnd"/>
      <w:r w:rsidRPr="007242EE">
        <w:t xml:space="preserve"> </w:t>
      </w:r>
      <w:r w:rsidRPr="007242EE">
        <w:rPr>
          <w:u w:val="single"/>
        </w:rPr>
        <w:t xml:space="preserve">                          </w:t>
      </w:r>
      <w:r w:rsidRPr="007242EE">
        <w:t>（以下簡稱「甲方」）同意參與</w:t>
      </w:r>
      <w:r w:rsidR="00B07C2A" w:rsidRPr="00BE422F">
        <w:rPr>
          <w:rFonts w:hint="eastAsia"/>
        </w:rPr>
        <w:t>財團法人</w:t>
      </w:r>
      <w:r w:rsidRPr="007242EE">
        <w:t>國家衛生研究院（以下簡稱「國衛院」）委託元智大學（以下簡稱「乙方」）團隊執行之「機構導入智慧科技應用於高齡照顧計畫」（以下簡稱「本計畫」），</w:t>
      </w:r>
      <w:r w:rsidRPr="007242EE">
        <w:rPr>
          <w:rFonts w:hint="eastAsia"/>
        </w:rPr>
        <w:t>特</w:t>
      </w:r>
      <w:r w:rsidRPr="007242EE">
        <w:t>訂立本契約書共同遵守。</w:t>
      </w:r>
    </w:p>
    <w:p w14:paraId="78441D72" w14:textId="77777777" w:rsidR="001B2E3B" w:rsidRPr="007242EE" w:rsidRDefault="001B2E3B" w:rsidP="001B2E3B">
      <w:pPr>
        <w:ind w:firstLineChars="0" w:firstLine="0"/>
        <w:rPr>
          <w:b/>
          <w:bCs/>
          <w:sz w:val="28"/>
          <w:szCs w:val="28"/>
        </w:rPr>
      </w:pPr>
      <w:r w:rsidRPr="007242EE">
        <w:rPr>
          <w:b/>
          <w:bCs/>
          <w:sz w:val="28"/>
          <w:szCs w:val="28"/>
        </w:rPr>
        <w:t>第一條：執行依據</w:t>
      </w:r>
    </w:p>
    <w:p w14:paraId="682AA5E2" w14:textId="77777777" w:rsidR="001B2E3B" w:rsidRPr="007242EE" w:rsidRDefault="001B2E3B" w:rsidP="001B2E3B">
      <w:pPr>
        <w:pStyle w:val="af"/>
        <w:numPr>
          <w:ilvl w:val="0"/>
          <w:numId w:val="26"/>
        </w:numPr>
        <w:ind w:leftChars="0" w:firstLineChars="0"/>
      </w:pPr>
      <w:r w:rsidRPr="007242EE">
        <w:t>甲乙雙方執行本計畫之權利與義務悉依本契約約定以及政府相關法令規定辦理。</w:t>
      </w:r>
    </w:p>
    <w:p w14:paraId="472AB887" w14:textId="77777777" w:rsidR="001B2E3B" w:rsidRPr="007242EE" w:rsidRDefault="001B2E3B" w:rsidP="001B2E3B">
      <w:pPr>
        <w:pStyle w:val="af"/>
        <w:numPr>
          <w:ilvl w:val="0"/>
          <w:numId w:val="26"/>
        </w:numPr>
        <w:ind w:leftChars="0" w:firstLineChars="0"/>
      </w:pPr>
      <w:r w:rsidRPr="007242EE">
        <w:t>於契約</w:t>
      </w:r>
      <w:proofErr w:type="gramStart"/>
      <w:r w:rsidRPr="007242EE">
        <w:t>期間，</w:t>
      </w:r>
      <w:proofErr w:type="gramEnd"/>
      <w:r w:rsidRPr="007242EE">
        <w:t>如因技術、市場、情事變遷以及不可抗力之因素，</w:t>
      </w:r>
      <w:r w:rsidRPr="007242EE">
        <w:rPr>
          <w:rFonts w:hint="eastAsia"/>
        </w:rPr>
        <w:t>導致</w:t>
      </w:r>
      <w:r w:rsidRPr="007242EE">
        <w:t>影響或無法執行本計畫時，乙方得以終止計畫執行或刪減、調整執行項目，甲方不得異議，並不得對乙方為損害賠償或其他任何請求。</w:t>
      </w:r>
    </w:p>
    <w:p w14:paraId="4CF5DC53" w14:textId="77777777" w:rsidR="001B2E3B" w:rsidRPr="007242EE" w:rsidRDefault="001B2E3B" w:rsidP="001B2E3B">
      <w:pPr>
        <w:ind w:firstLineChars="0" w:firstLine="0"/>
        <w:rPr>
          <w:b/>
          <w:bCs/>
          <w:sz w:val="28"/>
          <w:szCs w:val="28"/>
        </w:rPr>
      </w:pPr>
      <w:r w:rsidRPr="007242EE">
        <w:rPr>
          <w:b/>
          <w:bCs/>
          <w:sz w:val="28"/>
          <w:szCs w:val="28"/>
        </w:rPr>
        <w:t>第二條：期間</w:t>
      </w:r>
    </w:p>
    <w:p w14:paraId="0F12285C" w14:textId="77777777" w:rsidR="001B2E3B" w:rsidRPr="007242EE" w:rsidRDefault="001B2E3B" w:rsidP="001B2E3B">
      <w:pPr>
        <w:pStyle w:val="af"/>
        <w:numPr>
          <w:ilvl w:val="0"/>
          <w:numId w:val="28"/>
        </w:numPr>
        <w:ind w:leftChars="0" w:firstLineChars="0"/>
      </w:pPr>
      <w:r w:rsidRPr="007242EE">
        <w:t>契約期間：自簽約完成日起，至中華民國</w:t>
      </w:r>
      <w:r w:rsidRPr="007242EE">
        <w:t>11</w:t>
      </w:r>
      <w:r w:rsidRPr="007242EE">
        <w:rPr>
          <w:rFonts w:hint="eastAsia"/>
          <w:lang w:val="en-GB"/>
        </w:rPr>
        <w:t>4</w:t>
      </w:r>
      <w:r w:rsidRPr="007242EE">
        <w:t>年</w:t>
      </w:r>
      <w:r w:rsidRPr="007242EE">
        <w:t>12</w:t>
      </w:r>
      <w:r w:rsidRPr="007242EE">
        <w:t>月</w:t>
      </w:r>
      <w:r w:rsidRPr="007242EE">
        <w:t>31</w:t>
      </w:r>
      <w:r w:rsidRPr="007242EE">
        <w:t>日止。</w:t>
      </w:r>
    </w:p>
    <w:p w14:paraId="46A2FA7C" w14:textId="77777777" w:rsidR="001B2E3B" w:rsidRPr="007242EE" w:rsidRDefault="001B2E3B" w:rsidP="001B2E3B">
      <w:pPr>
        <w:ind w:firstLineChars="0" w:firstLine="0"/>
        <w:rPr>
          <w:b/>
          <w:bCs/>
          <w:sz w:val="28"/>
          <w:szCs w:val="28"/>
        </w:rPr>
      </w:pPr>
      <w:r w:rsidRPr="007242EE">
        <w:rPr>
          <w:b/>
          <w:bCs/>
          <w:sz w:val="28"/>
          <w:szCs w:val="28"/>
        </w:rPr>
        <w:t>第三條：建置</w:t>
      </w:r>
    </w:p>
    <w:p w14:paraId="75702F33" w14:textId="77777777" w:rsidR="001B2E3B" w:rsidRPr="007242EE" w:rsidRDefault="001B2E3B" w:rsidP="001B2E3B">
      <w:pPr>
        <w:pStyle w:val="af"/>
        <w:numPr>
          <w:ilvl w:val="0"/>
          <w:numId w:val="29"/>
        </w:numPr>
        <w:ind w:leftChars="0" w:firstLineChars="0"/>
      </w:pPr>
      <w:r w:rsidRPr="007242EE">
        <w:t>乙方應根據甲方所提出之「</w:t>
      </w:r>
      <w:r w:rsidRPr="007242EE">
        <w:rPr>
          <w:rFonts w:hint="eastAsia"/>
        </w:rPr>
        <w:t>機構導入智慧科技應用於高齡照顧」</w:t>
      </w:r>
      <w:r w:rsidRPr="007242EE">
        <w:t>計畫申請書內容，安排合適的廠商進行媒合，甲方應配合參與媒合並與乙方討論後議定導入的智慧科技服務。</w:t>
      </w:r>
    </w:p>
    <w:p w14:paraId="6BCFB4A8" w14:textId="77777777" w:rsidR="001B2E3B" w:rsidRPr="007242EE" w:rsidRDefault="001B2E3B" w:rsidP="001B2E3B">
      <w:pPr>
        <w:pStyle w:val="af"/>
        <w:numPr>
          <w:ilvl w:val="0"/>
          <w:numId w:val="29"/>
        </w:numPr>
        <w:ind w:leftChars="0" w:firstLineChars="0"/>
      </w:pPr>
      <w:r w:rsidRPr="007242EE">
        <w:t>乙方根據與甲方議定之智慧科技服務需求，由乙方依政府採購法辦理採購事宜，其採購金額上限新臺幣</w:t>
      </w:r>
      <w:r w:rsidRPr="007242EE">
        <w:t>400,000</w:t>
      </w:r>
      <w:r w:rsidRPr="007242EE">
        <w:t>元整，於</w:t>
      </w:r>
      <w:proofErr w:type="gramStart"/>
      <w:r w:rsidRPr="007242EE">
        <w:t>甲方場域</w:t>
      </w:r>
      <w:proofErr w:type="gramEnd"/>
      <w:r w:rsidRPr="007242EE">
        <w:t>建置與導入。甲方應配合乙方與廠商導入之評估、場</w:t>
      </w:r>
      <w:proofErr w:type="gramStart"/>
      <w:r w:rsidRPr="007242EE">
        <w:t>勘</w:t>
      </w:r>
      <w:proofErr w:type="gramEnd"/>
      <w:r w:rsidRPr="007242EE">
        <w:t>、輔導。</w:t>
      </w:r>
    </w:p>
    <w:p w14:paraId="1A52780F" w14:textId="77777777" w:rsidR="001B2E3B" w:rsidRPr="007242EE" w:rsidRDefault="001B2E3B" w:rsidP="001B2E3B">
      <w:pPr>
        <w:pStyle w:val="af"/>
        <w:numPr>
          <w:ilvl w:val="0"/>
          <w:numId w:val="29"/>
        </w:numPr>
        <w:ind w:leftChars="0" w:firstLineChars="0"/>
      </w:pPr>
      <w:r w:rsidRPr="007242EE">
        <w:t>甲方應配合乙方</w:t>
      </w:r>
      <w:r w:rsidRPr="007242EE">
        <w:rPr>
          <w:rFonts w:hint="eastAsia"/>
        </w:rPr>
        <w:t>執行計畫所需之</w:t>
      </w:r>
      <w:r w:rsidRPr="007242EE">
        <w:t>問卷</w:t>
      </w:r>
      <w:r w:rsidRPr="007242EE">
        <w:rPr>
          <w:rFonts w:hint="eastAsia"/>
        </w:rPr>
        <w:t>調查</w:t>
      </w:r>
      <w:r w:rsidRPr="007242EE">
        <w:t>、期中報告、期末報告</w:t>
      </w:r>
      <w:r w:rsidRPr="007242EE">
        <w:rPr>
          <w:rFonts w:hint="eastAsia"/>
        </w:rPr>
        <w:t>，及其他</w:t>
      </w:r>
      <w:r w:rsidRPr="007242EE">
        <w:t>相關</w:t>
      </w:r>
      <w:r w:rsidRPr="007242EE">
        <w:rPr>
          <w:rFonts w:hint="eastAsia"/>
        </w:rPr>
        <w:t>活動和</w:t>
      </w:r>
      <w:r w:rsidRPr="007242EE">
        <w:t>文件（詳</w:t>
      </w:r>
      <w:r w:rsidRPr="007242EE">
        <w:rPr>
          <w:rFonts w:hint="eastAsia"/>
        </w:rPr>
        <w:t>如</w:t>
      </w:r>
      <w:r w:rsidRPr="007242EE">
        <w:t>附件）</w:t>
      </w:r>
      <w:r w:rsidRPr="007242EE">
        <w:rPr>
          <w:rFonts w:hint="eastAsia"/>
        </w:rPr>
        <w:t>。</w:t>
      </w:r>
    </w:p>
    <w:p w14:paraId="68D4A7FF" w14:textId="77777777" w:rsidR="001B2E3B" w:rsidRPr="007242EE" w:rsidRDefault="001B2E3B" w:rsidP="001B2E3B">
      <w:pPr>
        <w:pStyle w:val="af"/>
        <w:numPr>
          <w:ilvl w:val="0"/>
          <w:numId w:val="29"/>
        </w:numPr>
        <w:ind w:leftChars="0" w:firstLineChars="0"/>
      </w:pPr>
      <w:r w:rsidRPr="007242EE">
        <w:rPr>
          <w:rFonts w:hint="eastAsia"/>
        </w:rPr>
        <w:t>甲方未能準時完成本契約附件規範之工作事項，導致</w:t>
      </w:r>
      <w:r w:rsidRPr="007242EE">
        <w:t>影響或無法執行本計畫時，乙方得以終止計畫執行</w:t>
      </w:r>
      <w:r w:rsidRPr="007242EE">
        <w:rPr>
          <w:rFonts w:hint="eastAsia"/>
        </w:rPr>
        <w:t>並追回已</w:t>
      </w:r>
      <w:r w:rsidRPr="007242EE">
        <w:t>導入的智慧科技服務</w:t>
      </w:r>
      <w:r w:rsidRPr="007242EE">
        <w:rPr>
          <w:rFonts w:hint="eastAsia"/>
        </w:rPr>
        <w:t>。</w:t>
      </w:r>
    </w:p>
    <w:p w14:paraId="413DC597" w14:textId="77777777" w:rsidR="001B2E3B" w:rsidRPr="007242EE" w:rsidRDefault="001B2E3B" w:rsidP="001B2E3B">
      <w:pPr>
        <w:ind w:firstLineChars="0" w:firstLine="0"/>
        <w:rPr>
          <w:b/>
          <w:bCs/>
          <w:sz w:val="28"/>
          <w:szCs w:val="28"/>
        </w:rPr>
      </w:pPr>
      <w:r w:rsidRPr="007242EE">
        <w:rPr>
          <w:b/>
          <w:bCs/>
          <w:sz w:val="28"/>
          <w:szCs w:val="28"/>
        </w:rPr>
        <w:t>第四條：智慧財產權</w:t>
      </w:r>
    </w:p>
    <w:p w14:paraId="79D21788" w14:textId="77777777" w:rsidR="001B2E3B" w:rsidRPr="007242EE" w:rsidRDefault="001B2E3B" w:rsidP="001B2E3B">
      <w:pPr>
        <w:pStyle w:val="af"/>
        <w:numPr>
          <w:ilvl w:val="0"/>
          <w:numId w:val="30"/>
        </w:numPr>
        <w:ind w:leftChars="0" w:firstLineChars="0"/>
      </w:pPr>
      <w:r w:rsidRPr="007242EE">
        <w:t>與本研究相關之技術成果（包含但不限於相關測試數據）及其專利權、著作權、營業秘密及其他所有智慧財產權均歸屬國衛院，甲方並不因本同意書而取得任何授權。</w:t>
      </w:r>
    </w:p>
    <w:p w14:paraId="0BDDA8E8" w14:textId="77777777" w:rsidR="001B2E3B" w:rsidRPr="007242EE" w:rsidRDefault="001B2E3B" w:rsidP="001B2E3B">
      <w:pPr>
        <w:pStyle w:val="af"/>
        <w:numPr>
          <w:ilvl w:val="0"/>
          <w:numId w:val="30"/>
        </w:numPr>
        <w:ind w:leftChars="0" w:firstLineChars="0"/>
      </w:pPr>
      <w:r w:rsidRPr="007242EE">
        <w:lastRenderedPageBreak/>
        <w:t>甲方欲運用或發表本計畫相關成果時，應先取得乙方書面同意；獲得同意前，不得以任何形式（包括但不限於產品、商品或服務之公開行銷、推廣或廣告文宣等），公開計畫相關資料。</w:t>
      </w:r>
    </w:p>
    <w:p w14:paraId="51A5805B" w14:textId="77777777" w:rsidR="001B2E3B" w:rsidRPr="007242EE" w:rsidRDefault="001B2E3B" w:rsidP="001B2E3B">
      <w:pPr>
        <w:ind w:firstLineChars="0" w:firstLine="0"/>
        <w:rPr>
          <w:b/>
          <w:bCs/>
          <w:sz w:val="28"/>
          <w:szCs w:val="28"/>
        </w:rPr>
      </w:pPr>
    </w:p>
    <w:p w14:paraId="553A061D" w14:textId="77777777" w:rsidR="001B2E3B" w:rsidRPr="007242EE" w:rsidRDefault="001B2E3B" w:rsidP="001B2E3B">
      <w:pPr>
        <w:ind w:firstLineChars="0" w:firstLine="0"/>
        <w:rPr>
          <w:b/>
          <w:bCs/>
          <w:sz w:val="28"/>
          <w:szCs w:val="28"/>
        </w:rPr>
      </w:pPr>
      <w:proofErr w:type="gramStart"/>
      <w:r w:rsidRPr="007242EE">
        <w:rPr>
          <w:b/>
          <w:bCs/>
          <w:sz w:val="28"/>
          <w:szCs w:val="28"/>
        </w:rPr>
        <w:t>立書人</w:t>
      </w:r>
      <w:proofErr w:type="gramEnd"/>
    </w:p>
    <w:p w14:paraId="2E096552" w14:textId="77777777" w:rsidR="001B2E3B" w:rsidRPr="007242EE" w:rsidRDefault="001B2E3B" w:rsidP="001B2E3B">
      <w:pPr>
        <w:shd w:val="clear" w:color="auto" w:fill="FFFFFF"/>
        <w:tabs>
          <w:tab w:val="right" w:pos="11040"/>
        </w:tabs>
        <w:ind w:firstLine="480"/>
      </w:pPr>
      <w:r w:rsidRPr="007242EE">
        <w:t>甲方（公司章）：</w:t>
      </w:r>
    </w:p>
    <w:p w14:paraId="3980CC03" w14:textId="77777777" w:rsidR="001B2E3B" w:rsidRPr="007242EE" w:rsidRDefault="001B2E3B" w:rsidP="001B2E3B">
      <w:pPr>
        <w:shd w:val="clear" w:color="auto" w:fill="FFFFFF"/>
        <w:tabs>
          <w:tab w:val="right" w:pos="11040"/>
        </w:tabs>
        <w:ind w:firstLine="480"/>
      </w:pPr>
      <w:r w:rsidRPr="007242EE">
        <w:t>代表人（簽章）：</w:t>
      </w:r>
    </w:p>
    <w:p w14:paraId="1D1F6509" w14:textId="77777777" w:rsidR="001B2E3B" w:rsidRPr="007242EE" w:rsidRDefault="001B2E3B" w:rsidP="001B2E3B">
      <w:pPr>
        <w:shd w:val="clear" w:color="auto" w:fill="FFFFFF"/>
        <w:tabs>
          <w:tab w:val="right" w:pos="11040"/>
        </w:tabs>
        <w:ind w:firstLine="480"/>
      </w:pPr>
      <w:r w:rsidRPr="007242EE">
        <w:t>統一編號：</w:t>
      </w:r>
    </w:p>
    <w:p w14:paraId="5873CADB" w14:textId="77777777" w:rsidR="001B2E3B" w:rsidRPr="007242EE" w:rsidRDefault="001B2E3B" w:rsidP="001B2E3B">
      <w:pPr>
        <w:shd w:val="clear" w:color="auto" w:fill="FFFFFF"/>
        <w:tabs>
          <w:tab w:val="right" w:pos="11040"/>
        </w:tabs>
        <w:ind w:firstLine="480"/>
      </w:pPr>
      <w:r w:rsidRPr="007242EE">
        <w:t>地址：</w:t>
      </w:r>
    </w:p>
    <w:p w14:paraId="6D3A236D" w14:textId="77777777" w:rsidR="001B2E3B" w:rsidRPr="007242EE" w:rsidRDefault="001B2E3B" w:rsidP="001B2E3B">
      <w:pPr>
        <w:shd w:val="clear" w:color="auto" w:fill="FFFFFF"/>
        <w:tabs>
          <w:tab w:val="right" w:pos="11040"/>
        </w:tabs>
        <w:ind w:firstLine="480"/>
      </w:pPr>
    </w:p>
    <w:p w14:paraId="6A6DEDB4" w14:textId="77777777" w:rsidR="001B2E3B" w:rsidRPr="007242EE" w:rsidRDefault="001B2E3B" w:rsidP="001B2E3B">
      <w:pPr>
        <w:shd w:val="clear" w:color="auto" w:fill="FFFFFF"/>
        <w:tabs>
          <w:tab w:val="right" w:pos="11040"/>
        </w:tabs>
        <w:ind w:firstLine="480"/>
      </w:pPr>
    </w:p>
    <w:p w14:paraId="1644FBD1" w14:textId="77777777" w:rsidR="001B2E3B" w:rsidRPr="007242EE" w:rsidRDefault="001B2E3B" w:rsidP="001B2E3B">
      <w:pPr>
        <w:shd w:val="clear" w:color="auto" w:fill="FFFFFF"/>
        <w:tabs>
          <w:tab w:val="right" w:pos="11040"/>
        </w:tabs>
        <w:ind w:firstLine="480"/>
      </w:pPr>
      <w:r w:rsidRPr="007242EE">
        <w:t>乙方（印信）：元智大學</w:t>
      </w:r>
    </w:p>
    <w:p w14:paraId="6F7D4A34" w14:textId="77777777" w:rsidR="001B2E3B" w:rsidRPr="007242EE" w:rsidRDefault="001B2E3B" w:rsidP="001B2E3B">
      <w:pPr>
        <w:shd w:val="clear" w:color="auto" w:fill="FFFFFF"/>
        <w:tabs>
          <w:tab w:val="right" w:pos="11040"/>
        </w:tabs>
        <w:ind w:firstLine="480"/>
      </w:pPr>
      <w:r w:rsidRPr="007242EE">
        <w:t>代表人（簽章）：廖慶榮</w:t>
      </w:r>
    </w:p>
    <w:p w14:paraId="34949F75" w14:textId="77777777" w:rsidR="001B2E3B" w:rsidRPr="007242EE" w:rsidRDefault="001B2E3B" w:rsidP="001B2E3B">
      <w:pPr>
        <w:shd w:val="clear" w:color="auto" w:fill="FFFFFF"/>
        <w:tabs>
          <w:tab w:val="right" w:pos="11040"/>
        </w:tabs>
        <w:ind w:firstLine="480"/>
      </w:pPr>
      <w:r w:rsidRPr="007242EE">
        <w:t>計畫主持人（簽章）：徐業良</w:t>
      </w:r>
    </w:p>
    <w:p w14:paraId="44B61B01" w14:textId="77777777" w:rsidR="001B2E3B" w:rsidRPr="007242EE" w:rsidRDefault="001B2E3B" w:rsidP="001B2E3B">
      <w:pPr>
        <w:shd w:val="clear" w:color="auto" w:fill="FFFFFF"/>
        <w:tabs>
          <w:tab w:val="right" w:pos="11040"/>
        </w:tabs>
        <w:ind w:firstLine="480"/>
      </w:pPr>
      <w:r w:rsidRPr="007242EE">
        <w:t>地址：</w:t>
      </w:r>
      <w:r w:rsidRPr="007242EE">
        <w:t>32003</w:t>
      </w:r>
      <w:r w:rsidRPr="007242EE">
        <w:t>桃園市中壢區遠東路</w:t>
      </w:r>
      <w:r w:rsidRPr="007242EE">
        <w:t>135</w:t>
      </w:r>
      <w:r w:rsidRPr="007242EE">
        <w:t>號</w:t>
      </w:r>
    </w:p>
    <w:p w14:paraId="1936C47E" w14:textId="77777777" w:rsidR="001B2E3B" w:rsidRPr="007242EE" w:rsidRDefault="001B2E3B" w:rsidP="001B2E3B">
      <w:pPr>
        <w:shd w:val="clear" w:color="auto" w:fill="FFFFFF"/>
        <w:tabs>
          <w:tab w:val="right" w:pos="11040"/>
        </w:tabs>
        <w:ind w:firstLine="480"/>
      </w:pPr>
    </w:p>
    <w:p w14:paraId="651CC20E" w14:textId="77777777" w:rsidR="001B2E3B" w:rsidRPr="007242EE" w:rsidRDefault="001B2E3B" w:rsidP="001B2E3B">
      <w:pPr>
        <w:shd w:val="clear" w:color="auto" w:fill="FFFFFF"/>
        <w:tabs>
          <w:tab w:val="right" w:pos="11040"/>
        </w:tabs>
        <w:ind w:firstLine="480"/>
      </w:pPr>
    </w:p>
    <w:p w14:paraId="065B1AA0" w14:textId="77777777" w:rsidR="001B2E3B" w:rsidRPr="007242EE" w:rsidRDefault="001B2E3B" w:rsidP="001B2E3B">
      <w:pPr>
        <w:shd w:val="clear" w:color="auto" w:fill="FFFFFF"/>
        <w:tabs>
          <w:tab w:val="right" w:pos="11040"/>
        </w:tabs>
        <w:ind w:firstLine="480"/>
      </w:pPr>
    </w:p>
    <w:p w14:paraId="70191662" w14:textId="77777777" w:rsidR="001B2E3B" w:rsidRPr="007242EE" w:rsidRDefault="001B2E3B" w:rsidP="001B2E3B">
      <w:pPr>
        <w:shd w:val="clear" w:color="auto" w:fill="FFFFFF"/>
        <w:tabs>
          <w:tab w:val="right" w:pos="11040"/>
        </w:tabs>
        <w:ind w:firstLine="480"/>
      </w:pPr>
    </w:p>
    <w:p w14:paraId="0D7C9887" w14:textId="77777777" w:rsidR="001B2E3B" w:rsidRPr="007242EE" w:rsidRDefault="001B2E3B" w:rsidP="001B2E3B">
      <w:pPr>
        <w:shd w:val="clear" w:color="auto" w:fill="FFFFFF"/>
        <w:tabs>
          <w:tab w:val="right" w:pos="11040"/>
        </w:tabs>
        <w:ind w:firstLine="480"/>
      </w:pPr>
    </w:p>
    <w:p w14:paraId="7FF42E4F" w14:textId="77777777" w:rsidR="001B2E3B" w:rsidRPr="007242EE" w:rsidRDefault="001B2E3B" w:rsidP="001B2E3B">
      <w:pPr>
        <w:ind w:firstLineChars="0" w:firstLine="0"/>
        <w:jc w:val="center"/>
        <w:rPr>
          <w:b/>
          <w:bCs/>
          <w:sz w:val="28"/>
          <w:szCs w:val="28"/>
        </w:rPr>
      </w:pPr>
      <w:r w:rsidRPr="007242EE">
        <w:rPr>
          <w:rFonts w:hint="eastAsia"/>
          <w:b/>
          <w:bCs/>
          <w:sz w:val="28"/>
          <w:szCs w:val="28"/>
        </w:rPr>
        <w:t>中華民國</w:t>
      </w:r>
      <w:r w:rsidRPr="007242EE">
        <w:rPr>
          <w:rFonts w:hint="eastAsia"/>
        </w:rPr>
        <w:t xml:space="preserve"> </w:t>
      </w:r>
      <w:r w:rsidRPr="007242EE">
        <w:t xml:space="preserve">    </w:t>
      </w:r>
      <w:r w:rsidRPr="007242EE">
        <w:rPr>
          <w:rFonts w:hint="eastAsia"/>
          <w:b/>
          <w:bCs/>
          <w:sz w:val="28"/>
          <w:szCs w:val="28"/>
        </w:rPr>
        <w:t>年</w:t>
      </w:r>
      <w:r w:rsidRPr="007242EE">
        <w:rPr>
          <w:rFonts w:hint="eastAsia"/>
          <w:b/>
          <w:bCs/>
          <w:sz w:val="28"/>
          <w:szCs w:val="28"/>
        </w:rPr>
        <w:t xml:space="preserve"> </w:t>
      </w:r>
      <w:r w:rsidRPr="007242EE">
        <w:rPr>
          <w:b/>
          <w:bCs/>
          <w:sz w:val="28"/>
          <w:szCs w:val="28"/>
        </w:rPr>
        <w:t xml:space="preserve">    </w:t>
      </w:r>
      <w:r w:rsidRPr="007242EE">
        <w:rPr>
          <w:rFonts w:hint="eastAsia"/>
          <w:b/>
          <w:bCs/>
          <w:sz w:val="28"/>
          <w:szCs w:val="28"/>
        </w:rPr>
        <w:t>月</w:t>
      </w:r>
      <w:r w:rsidRPr="007242EE">
        <w:rPr>
          <w:rFonts w:hint="eastAsia"/>
          <w:b/>
          <w:bCs/>
          <w:sz w:val="28"/>
          <w:szCs w:val="28"/>
        </w:rPr>
        <w:t xml:space="preserve"> </w:t>
      </w:r>
      <w:r w:rsidRPr="007242EE">
        <w:rPr>
          <w:b/>
          <w:bCs/>
          <w:sz w:val="28"/>
          <w:szCs w:val="28"/>
        </w:rPr>
        <w:t xml:space="preserve">    </w:t>
      </w:r>
      <w:r w:rsidRPr="007242EE">
        <w:rPr>
          <w:rFonts w:hint="eastAsia"/>
          <w:b/>
          <w:bCs/>
          <w:sz w:val="28"/>
          <w:szCs w:val="28"/>
        </w:rPr>
        <w:t>日</w:t>
      </w:r>
    </w:p>
    <w:p w14:paraId="1DEAA8F0" w14:textId="77777777" w:rsidR="00173567" w:rsidRDefault="00173567">
      <w:pPr>
        <w:snapToGrid/>
        <w:spacing w:before="0" w:beforeAutospacing="0" w:after="0" w:afterAutospacing="0" w:line="240" w:lineRule="auto"/>
        <w:ind w:firstLineChars="0" w:firstLine="0"/>
        <w:jc w:val="left"/>
        <w:rPr>
          <w:b/>
          <w:bCs/>
          <w:sz w:val="28"/>
          <w:szCs w:val="28"/>
        </w:rPr>
      </w:pPr>
      <w:r>
        <w:rPr>
          <w:b/>
          <w:bCs/>
          <w:sz w:val="28"/>
          <w:szCs w:val="28"/>
        </w:rPr>
        <w:br w:type="page"/>
      </w:r>
    </w:p>
    <w:p w14:paraId="55A1808A" w14:textId="422B9B1E" w:rsidR="001B2E3B" w:rsidRPr="007242EE" w:rsidRDefault="001B2E3B" w:rsidP="001B2E3B">
      <w:pPr>
        <w:ind w:firstLineChars="0" w:firstLine="0"/>
        <w:rPr>
          <w:b/>
          <w:bCs/>
          <w:sz w:val="28"/>
          <w:szCs w:val="28"/>
        </w:rPr>
      </w:pPr>
      <w:r w:rsidRPr="007242EE">
        <w:rPr>
          <w:b/>
          <w:bCs/>
          <w:sz w:val="28"/>
          <w:szCs w:val="28"/>
        </w:rPr>
        <w:lastRenderedPageBreak/>
        <w:t>附件：</w:t>
      </w:r>
      <w:r w:rsidRPr="007242EE">
        <w:rPr>
          <w:rFonts w:hint="eastAsia"/>
          <w:b/>
          <w:bCs/>
          <w:sz w:val="28"/>
          <w:szCs w:val="28"/>
        </w:rPr>
        <w:t>甲方應配合執行計畫所需之活動和文件</w:t>
      </w:r>
    </w:p>
    <w:p w14:paraId="2FCD0114" w14:textId="77777777" w:rsidR="001B2E3B" w:rsidRPr="007242EE" w:rsidRDefault="001B2E3B" w:rsidP="001B2E3B">
      <w:pPr>
        <w:pStyle w:val="af"/>
        <w:numPr>
          <w:ilvl w:val="0"/>
          <w:numId w:val="31"/>
        </w:numPr>
        <w:ind w:leftChars="0" w:firstLineChars="0"/>
        <w:rPr>
          <w:szCs w:val="24"/>
        </w:rPr>
      </w:pPr>
      <w:bookmarkStart w:id="5" w:name="_Hlk157674816"/>
      <w:bookmarkStart w:id="6" w:name="_Hlk157674844"/>
      <w:r w:rsidRPr="007242EE">
        <w:rPr>
          <w:szCs w:val="24"/>
        </w:rPr>
        <w:t>甲方應配合乙方</w:t>
      </w:r>
      <w:r w:rsidRPr="007242EE">
        <w:rPr>
          <w:rFonts w:hint="eastAsia"/>
          <w:szCs w:val="24"/>
        </w:rPr>
        <w:t>共二輪</w:t>
      </w:r>
      <w:r w:rsidRPr="007242EE">
        <w:rPr>
          <w:szCs w:val="24"/>
        </w:rPr>
        <w:t>至執行導入現場訪視輔導</w:t>
      </w:r>
      <w:r w:rsidRPr="007242EE">
        <w:rPr>
          <w:rFonts w:hint="eastAsia"/>
          <w:szCs w:val="24"/>
        </w:rPr>
        <w:t>，</w:t>
      </w:r>
      <w:r w:rsidRPr="007242EE">
        <w:rPr>
          <w:szCs w:val="24"/>
        </w:rPr>
        <w:t>並配合乙方需求，提供建置與使用狀況相關資料</w:t>
      </w:r>
      <w:r w:rsidRPr="007242EE">
        <w:rPr>
          <w:rFonts w:hint="eastAsia"/>
          <w:szCs w:val="24"/>
        </w:rPr>
        <w:t>；</w:t>
      </w:r>
    </w:p>
    <w:p w14:paraId="66AF3906" w14:textId="77777777" w:rsidR="001B2E3B" w:rsidRPr="007242EE" w:rsidRDefault="001B2E3B" w:rsidP="001B2E3B">
      <w:pPr>
        <w:pStyle w:val="af"/>
        <w:numPr>
          <w:ilvl w:val="0"/>
          <w:numId w:val="31"/>
        </w:numPr>
        <w:ind w:leftChars="0" w:firstLineChars="0"/>
        <w:rPr>
          <w:szCs w:val="24"/>
        </w:rPr>
      </w:pPr>
      <w:r w:rsidRPr="007242EE">
        <w:rPr>
          <w:szCs w:val="24"/>
        </w:rPr>
        <w:t>甲方應</w:t>
      </w:r>
      <w:bookmarkEnd w:id="5"/>
      <w:r w:rsidRPr="007242EE">
        <w:rPr>
          <w:szCs w:val="24"/>
        </w:rPr>
        <w:t>協助乙方</w:t>
      </w:r>
      <w:bookmarkEnd w:id="6"/>
      <w:r w:rsidRPr="007242EE">
        <w:rPr>
          <w:szCs w:val="24"/>
        </w:rPr>
        <w:t>拍攝智慧科技輔助照顧示範</w:t>
      </w:r>
      <w:r w:rsidRPr="007242EE">
        <w:rPr>
          <w:rFonts w:hint="eastAsia"/>
          <w:szCs w:val="24"/>
        </w:rPr>
        <w:t>照片及</w:t>
      </w:r>
      <w:r w:rsidRPr="007242EE">
        <w:rPr>
          <w:szCs w:val="24"/>
        </w:rPr>
        <w:t>影片</w:t>
      </w:r>
      <w:r w:rsidRPr="007242EE">
        <w:rPr>
          <w:rFonts w:hint="eastAsia"/>
          <w:szCs w:val="24"/>
        </w:rPr>
        <w:t>；</w:t>
      </w:r>
    </w:p>
    <w:p w14:paraId="6B2B966F" w14:textId="77777777" w:rsidR="001B2E3B" w:rsidRPr="007242EE" w:rsidRDefault="001B2E3B" w:rsidP="001B2E3B">
      <w:pPr>
        <w:pStyle w:val="af"/>
        <w:numPr>
          <w:ilvl w:val="0"/>
          <w:numId w:val="31"/>
        </w:numPr>
        <w:ind w:leftChars="0" w:firstLineChars="0"/>
        <w:rPr>
          <w:bCs/>
          <w:szCs w:val="24"/>
        </w:rPr>
      </w:pPr>
      <w:r w:rsidRPr="007242EE">
        <w:rPr>
          <w:bCs/>
          <w:szCs w:val="24"/>
        </w:rPr>
        <w:t>甲方應協助乙方進行</w:t>
      </w:r>
      <w:r w:rsidRPr="007242EE">
        <w:rPr>
          <w:rFonts w:hint="eastAsia"/>
        </w:rPr>
        <w:t>計畫所需問卷</w:t>
      </w:r>
      <w:proofErr w:type="gramStart"/>
      <w:r w:rsidRPr="007242EE">
        <w:rPr>
          <w:rFonts w:hint="eastAsia"/>
        </w:rPr>
        <w:t>前後測</w:t>
      </w:r>
      <w:proofErr w:type="gramEnd"/>
      <w:r w:rsidRPr="007242EE">
        <w:rPr>
          <w:rFonts w:hint="eastAsia"/>
        </w:rPr>
        <w:t>調查，包括智慧科技輔具適用性、易用性、服務品質</w:t>
      </w:r>
      <w:r w:rsidRPr="007242EE">
        <w:rPr>
          <w:rFonts w:hint="eastAsia"/>
        </w:rPr>
        <w:t>/</w:t>
      </w:r>
      <w:r w:rsidRPr="007242EE">
        <w:rPr>
          <w:rFonts w:hint="eastAsia"/>
        </w:rPr>
        <w:t>普及性</w:t>
      </w:r>
      <w:r w:rsidRPr="007242EE">
        <w:rPr>
          <w:rFonts w:hint="eastAsia"/>
        </w:rPr>
        <w:t>/</w:t>
      </w:r>
      <w:r w:rsidRPr="007242EE">
        <w:rPr>
          <w:rFonts w:hint="eastAsia"/>
        </w:rPr>
        <w:t>永續性</w:t>
      </w:r>
      <w:r w:rsidRPr="007242EE">
        <w:rPr>
          <w:bCs/>
          <w:szCs w:val="24"/>
        </w:rPr>
        <w:t>問卷，以及機構</w:t>
      </w:r>
      <w:r w:rsidRPr="007242EE">
        <w:rPr>
          <w:rFonts w:hint="eastAsia"/>
          <w:bCs/>
          <w:szCs w:val="24"/>
        </w:rPr>
        <w:t>照顧者使用智慧科技產品</w:t>
      </w:r>
      <w:r w:rsidRPr="007242EE">
        <w:rPr>
          <w:rFonts w:hint="eastAsia"/>
          <w:bCs/>
          <w:szCs w:val="24"/>
        </w:rPr>
        <w:t>/</w:t>
      </w:r>
      <w:r w:rsidRPr="007242EE">
        <w:rPr>
          <w:rFonts w:hint="eastAsia"/>
          <w:bCs/>
          <w:szCs w:val="24"/>
        </w:rPr>
        <w:t>服務動機評估、照顧</w:t>
      </w:r>
      <w:r w:rsidRPr="007242EE">
        <w:rPr>
          <w:bCs/>
          <w:szCs w:val="24"/>
        </w:rPr>
        <w:t>壓力量表</w:t>
      </w:r>
      <w:r w:rsidRPr="007242EE">
        <w:rPr>
          <w:rFonts w:hint="eastAsia"/>
          <w:bCs/>
          <w:szCs w:val="24"/>
        </w:rPr>
        <w:t>等；</w:t>
      </w:r>
    </w:p>
    <w:p w14:paraId="023718D0" w14:textId="77777777" w:rsidR="001B2E3B" w:rsidRPr="007242EE" w:rsidRDefault="001B2E3B" w:rsidP="001B2E3B">
      <w:pPr>
        <w:pStyle w:val="af"/>
        <w:numPr>
          <w:ilvl w:val="0"/>
          <w:numId w:val="31"/>
        </w:numPr>
        <w:ind w:leftChars="0" w:firstLineChars="0"/>
        <w:rPr>
          <w:bCs/>
          <w:szCs w:val="24"/>
        </w:rPr>
      </w:pPr>
      <w:r w:rsidRPr="007242EE">
        <w:rPr>
          <w:bCs/>
          <w:szCs w:val="24"/>
        </w:rPr>
        <w:t>甲方應在</w:t>
      </w:r>
      <w:r w:rsidRPr="007242EE">
        <w:rPr>
          <w:rFonts w:hint="eastAsia"/>
          <w:bCs/>
          <w:szCs w:val="24"/>
        </w:rPr>
        <w:t>國衛院「</w:t>
      </w:r>
      <w:r w:rsidRPr="007242EE">
        <w:rPr>
          <w:bCs/>
          <w:szCs w:val="24"/>
        </w:rPr>
        <w:t>智慧</w:t>
      </w:r>
      <w:proofErr w:type="gramStart"/>
      <w:r w:rsidRPr="007242EE">
        <w:rPr>
          <w:bCs/>
          <w:szCs w:val="24"/>
        </w:rPr>
        <w:t>長照媒合</w:t>
      </w:r>
      <w:proofErr w:type="gramEnd"/>
      <w:r w:rsidRPr="007242EE">
        <w:rPr>
          <w:bCs/>
          <w:szCs w:val="24"/>
        </w:rPr>
        <w:t>平台上</w:t>
      </w:r>
      <w:r w:rsidRPr="007242EE">
        <w:rPr>
          <w:rFonts w:hint="eastAsia"/>
          <w:bCs/>
          <w:szCs w:val="24"/>
        </w:rPr>
        <w:t>」</w:t>
      </w:r>
      <w:r w:rsidRPr="007242EE">
        <w:rPr>
          <w:bCs/>
          <w:szCs w:val="24"/>
        </w:rPr>
        <w:t>完成註冊</w:t>
      </w:r>
      <w:r w:rsidRPr="007242EE">
        <w:rPr>
          <w:rFonts w:hint="eastAsia"/>
          <w:bCs/>
          <w:szCs w:val="24"/>
        </w:rPr>
        <w:t>，並參與本計畫</w:t>
      </w:r>
      <w:r w:rsidRPr="007242EE">
        <w:rPr>
          <w:rFonts w:hint="eastAsia"/>
        </w:rPr>
        <w:t>「智慧照顧科技服務聯盟」（均免收費）</w:t>
      </w:r>
      <w:r w:rsidRPr="007242EE">
        <w:rPr>
          <w:rFonts w:hint="eastAsia"/>
          <w:bCs/>
          <w:szCs w:val="24"/>
        </w:rPr>
        <w:t>；</w:t>
      </w:r>
    </w:p>
    <w:p w14:paraId="16BF9A0A" w14:textId="77777777" w:rsidR="001B2E3B" w:rsidRPr="007242EE" w:rsidRDefault="001B2E3B" w:rsidP="001B2E3B">
      <w:pPr>
        <w:pStyle w:val="af"/>
        <w:numPr>
          <w:ilvl w:val="0"/>
          <w:numId w:val="31"/>
        </w:numPr>
        <w:ind w:leftChars="0" w:firstLineChars="0"/>
        <w:rPr>
          <w:szCs w:val="24"/>
        </w:rPr>
      </w:pPr>
      <w:r w:rsidRPr="007242EE">
        <w:rPr>
          <w:szCs w:val="24"/>
        </w:rPr>
        <w:t>甲方應配合於期中成果口頭報告</w:t>
      </w:r>
      <w:r w:rsidRPr="007242EE">
        <w:rPr>
          <w:rFonts w:hint="eastAsia"/>
          <w:szCs w:val="24"/>
        </w:rPr>
        <w:t>（</w:t>
      </w:r>
      <w:r w:rsidRPr="007242EE">
        <w:rPr>
          <w:rFonts w:hint="eastAsia"/>
          <w:szCs w:val="24"/>
        </w:rPr>
        <w:t>9</w:t>
      </w:r>
      <w:r w:rsidRPr="007242EE">
        <w:rPr>
          <w:rFonts w:hint="eastAsia"/>
          <w:szCs w:val="24"/>
        </w:rPr>
        <w:t>月）</w:t>
      </w:r>
      <w:r w:rsidRPr="007242EE">
        <w:rPr>
          <w:szCs w:val="24"/>
        </w:rPr>
        <w:t>中分享智慧科技應用導入經驗</w:t>
      </w:r>
      <w:r w:rsidRPr="007242EE">
        <w:rPr>
          <w:rFonts w:hint="eastAsia"/>
          <w:szCs w:val="24"/>
        </w:rPr>
        <w:t>，</w:t>
      </w:r>
      <w:r w:rsidRPr="007242EE">
        <w:rPr>
          <w:szCs w:val="24"/>
        </w:rPr>
        <w:t>並於</w:t>
      </w:r>
      <w:r w:rsidRPr="007242EE">
        <w:rPr>
          <w:szCs w:val="24"/>
        </w:rPr>
        <w:t>11</w:t>
      </w:r>
      <w:r w:rsidRPr="007242EE">
        <w:rPr>
          <w:szCs w:val="24"/>
        </w:rPr>
        <w:t>月前繳交完整書面期末報告</w:t>
      </w:r>
      <w:r w:rsidRPr="007242EE">
        <w:rPr>
          <w:rFonts w:hint="eastAsia"/>
          <w:szCs w:val="24"/>
        </w:rPr>
        <w:t>，</w:t>
      </w:r>
      <w:r w:rsidRPr="007242EE">
        <w:rPr>
          <w:szCs w:val="24"/>
        </w:rPr>
        <w:t>參與</w:t>
      </w:r>
      <w:r w:rsidRPr="007242EE">
        <w:rPr>
          <w:rFonts w:hint="eastAsia"/>
          <w:szCs w:val="24"/>
        </w:rPr>
        <w:t>本計畫</w:t>
      </w:r>
      <w:r w:rsidRPr="007242EE">
        <w:rPr>
          <w:szCs w:val="24"/>
        </w:rPr>
        <w:t>優良執行單位評選；</w:t>
      </w:r>
    </w:p>
    <w:p w14:paraId="4F852722" w14:textId="77777777" w:rsidR="001B2E3B" w:rsidRPr="007242EE" w:rsidRDefault="001B2E3B" w:rsidP="001B2E3B">
      <w:pPr>
        <w:pStyle w:val="af"/>
        <w:numPr>
          <w:ilvl w:val="0"/>
          <w:numId w:val="31"/>
        </w:numPr>
        <w:ind w:leftChars="0" w:firstLineChars="0"/>
        <w:rPr>
          <w:szCs w:val="24"/>
        </w:rPr>
      </w:pPr>
      <w:r w:rsidRPr="007242EE">
        <w:rPr>
          <w:szCs w:val="24"/>
        </w:rPr>
        <w:t>甲方同意機構名稱、相關執行與研究成果，可</w:t>
      </w:r>
      <w:r w:rsidRPr="007242EE">
        <w:rPr>
          <w:rFonts w:hint="eastAsia"/>
          <w:szCs w:val="24"/>
        </w:rPr>
        <w:t>配合計畫宣導需求</w:t>
      </w:r>
      <w:r w:rsidRPr="007242EE">
        <w:rPr>
          <w:szCs w:val="24"/>
        </w:rPr>
        <w:t>以研究報告、媒體報導、成果發表會等形式公開</w:t>
      </w:r>
      <w:r w:rsidRPr="007242EE">
        <w:rPr>
          <w:rFonts w:hint="eastAsia"/>
          <w:szCs w:val="24"/>
        </w:rPr>
        <w:t>呈現；</w:t>
      </w:r>
    </w:p>
    <w:p w14:paraId="423B285B" w14:textId="77777777" w:rsidR="001B2E3B" w:rsidRPr="007242EE" w:rsidRDefault="001B2E3B" w:rsidP="001B2E3B">
      <w:pPr>
        <w:pStyle w:val="af"/>
        <w:numPr>
          <w:ilvl w:val="0"/>
          <w:numId w:val="31"/>
        </w:numPr>
        <w:ind w:leftChars="0" w:firstLineChars="0"/>
        <w:rPr>
          <w:szCs w:val="24"/>
        </w:rPr>
      </w:pPr>
      <w:r w:rsidRPr="007242EE">
        <w:rPr>
          <w:szCs w:val="24"/>
        </w:rPr>
        <w:t>甲方應配合乙方進行計畫相關成效追蹤調查</w:t>
      </w:r>
      <w:r w:rsidRPr="007242EE">
        <w:rPr>
          <w:rFonts w:hint="eastAsia"/>
          <w:szCs w:val="24"/>
        </w:rPr>
        <w:t>。</w:t>
      </w:r>
    </w:p>
    <w:p w14:paraId="57709AD1" w14:textId="77777777" w:rsidR="001B2E3B" w:rsidRPr="001B2E3B" w:rsidRDefault="001B2E3B" w:rsidP="006E7189">
      <w:pPr>
        <w:ind w:firstLine="480"/>
      </w:pPr>
    </w:p>
    <w:p w14:paraId="4701C4D1" w14:textId="59202435" w:rsidR="00D16995" w:rsidRPr="007242EE" w:rsidRDefault="00D16995" w:rsidP="00D16995">
      <w:pPr>
        <w:pStyle w:val="1"/>
        <w:pageBreakBefore/>
      </w:pPr>
      <w:r w:rsidRPr="007242EE">
        <w:rPr>
          <w:rFonts w:hint="eastAsia"/>
        </w:rPr>
        <w:lastRenderedPageBreak/>
        <w:t></w:t>
      </w:r>
      <w:r w:rsidR="005C58BF" w:rsidRPr="007242EE">
        <w:rPr>
          <w:rFonts w:hint="eastAsia"/>
        </w:rPr>
        <w:t>附件</w:t>
      </w:r>
      <w:r w:rsidRPr="007242EE">
        <w:rPr>
          <w:rFonts w:hint="eastAsia"/>
        </w:rPr>
        <w:t>四、</w:t>
      </w:r>
      <w:r w:rsidR="00863170" w:rsidRPr="007242EE">
        <w:rPr>
          <w:rFonts w:hint="eastAsia"/>
        </w:rPr>
        <w:t>山地離島偏鄉等偏遠地區一覽表</w:t>
      </w:r>
    </w:p>
    <w:tbl>
      <w:tblPr>
        <w:tblStyle w:val="af1"/>
        <w:tblW w:w="8926" w:type="dxa"/>
        <w:tblLook w:val="04A0" w:firstRow="1" w:lastRow="0" w:firstColumn="1" w:lastColumn="0" w:noHBand="0" w:noVBand="1"/>
      </w:tblPr>
      <w:tblGrid>
        <w:gridCol w:w="1116"/>
        <w:gridCol w:w="4956"/>
        <w:gridCol w:w="2854"/>
      </w:tblGrid>
      <w:tr w:rsidR="00027D43" w:rsidRPr="007242EE" w14:paraId="203DC9F1" w14:textId="77777777" w:rsidTr="00E00714">
        <w:tc>
          <w:tcPr>
            <w:tcW w:w="1116" w:type="dxa"/>
          </w:tcPr>
          <w:p w14:paraId="35AA3E6C" w14:textId="41493D4F" w:rsidR="00027D43" w:rsidRPr="007242EE" w:rsidRDefault="00027D43" w:rsidP="00027D43">
            <w:pPr>
              <w:ind w:firstLineChars="0" w:firstLine="0"/>
            </w:pPr>
            <w:proofErr w:type="gramStart"/>
            <w:r w:rsidRPr="007242EE">
              <w:rPr>
                <w:rFonts w:hint="eastAsia"/>
              </w:rPr>
              <w:t>縣別</w:t>
            </w:r>
            <w:proofErr w:type="gramEnd"/>
          </w:p>
        </w:tc>
        <w:tc>
          <w:tcPr>
            <w:tcW w:w="4956" w:type="dxa"/>
          </w:tcPr>
          <w:p w14:paraId="57404AA3" w14:textId="29FC82E1" w:rsidR="00027D43" w:rsidRPr="007242EE" w:rsidRDefault="00027D43" w:rsidP="00027D43">
            <w:pPr>
              <w:ind w:firstLineChars="0" w:firstLine="0"/>
            </w:pPr>
            <w:r w:rsidRPr="007242EE">
              <w:rPr>
                <w:rFonts w:hint="eastAsia"/>
              </w:rPr>
              <w:t>偏遠地區</w:t>
            </w:r>
          </w:p>
        </w:tc>
        <w:tc>
          <w:tcPr>
            <w:tcW w:w="2854" w:type="dxa"/>
          </w:tcPr>
          <w:p w14:paraId="2D513A7E" w14:textId="23469C80" w:rsidR="00027D43" w:rsidRPr="007242EE" w:rsidRDefault="00027D43" w:rsidP="00027D43">
            <w:pPr>
              <w:ind w:firstLineChars="0" w:firstLine="0"/>
            </w:pPr>
            <w:r w:rsidRPr="007242EE">
              <w:rPr>
                <w:rFonts w:hint="eastAsia"/>
              </w:rPr>
              <w:t>離島</w:t>
            </w:r>
            <w:r w:rsidR="00F2166D" w:rsidRPr="007242EE">
              <w:rPr>
                <w:rFonts w:hint="eastAsia"/>
              </w:rPr>
              <w:t>地區</w:t>
            </w:r>
          </w:p>
        </w:tc>
      </w:tr>
      <w:tr w:rsidR="00027D43" w:rsidRPr="007242EE" w14:paraId="6889A4C0" w14:textId="77777777" w:rsidTr="00E00714">
        <w:tc>
          <w:tcPr>
            <w:tcW w:w="1116" w:type="dxa"/>
          </w:tcPr>
          <w:p w14:paraId="7D78F80A" w14:textId="2987320F" w:rsidR="00027D43" w:rsidRPr="007242EE" w:rsidRDefault="00CD5FEF" w:rsidP="00027D43">
            <w:pPr>
              <w:ind w:firstLineChars="0" w:firstLine="0"/>
            </w:pPr>
            <w:r w:rsidRPr="007242EE">
              <w:rPr>
                <w:rFonts w:hint="eastAsia"/>
              </w:rPr>
              <w:t>新北市</w:t>
            </w:r>
          </w:p>
        </w:tc>
        <w:tc>
          <w:tcPr>
            <w:tcW w:w="4956" w:type="dxa"/>
          </w:tcPr>
          <w:p w14:paraId="72D08DBA" w14:textId="53AAF302" w:rsidR="00027D43" w:rsidRPr="007242EE" w:rsidRDefault="00027D43" w:rsidP="00027D43">
            <w:pPr>
              <w:ind w:firstLineChars="0" w:firstLine="0"/>
            </w:pPr>
            <w:r w:rsidRPr="007242EE">
              <w:rPr>
                <w:rFonts w:hint="eastAsia"/>
              </w:rPr>
              <w:t>石碇</w:t>
            </w:r>
            <w:r w:rsidR="00CD5FEF" w:rsidRPr="007242EE">
              <w:rPr>
                <w:rFonts w:hint="eastAsia"/>
              </w:rPr>
              <w:t>區</w:t>
            </w:r>
            <w:r w:rsidRPr="007242EE">
              <w:rPr>
                <w:rFonts w:hint="eastAsia"/>
              </w:rPr>
              <w:t>、坪林</w:t>
            </w:r>
            <w:r w:rsidR="00CD5FEF" w:rsidRPr="007242EE">
              <w:rPr>
                <w:rFonts w:hint="eastAsia"/>
              </w:rPr>
              <w:t>區</w:t>
            </w:r>
            <w:r w:rsidRPr="007242EE">
              <w:rPr>
                <w:rFonts w:hint="eastAsia"/>
              </w:rPr>
              <w:t>、平溪</w:t>
            </w:r>
            <w:r w:rsidR="00CD5FEF" w:rsidRPr="007242EE">
              <w:rPr>
                <w:rFonts w:hint="eastAsia"/>
              </w:rPr>
              <w:t>區</w:t>
            </w:r>
            <w:r w:rsidRPr="007242EE">
              <w:rPr>
                <w:rFonts w:hint="eastAsia"/>
              </w:rPr>
              <w:t>、雙溪</w:t>
            </w:r>
            <w:r w:rsidR="00CD5FEF" w:rsidRPr="007242EE">
              <w:rPr>
                <w:rFonts w:hint="eastAsia"/>
              </w:rPr>
              <w:t>區</w:t>
            </w:r>
            <w:r w:rsidRPr="007242EE">
              <w:rPr>
                <w:rFonts w:hint="eastAsia"/>
              </w:rPr>
              <w:t>、烏來</w:t>
            </w:r>
            <w:r w:rsidR="00CD5FEF" w:rsidRPr="007242EE">
              <w:rPr>
                <w:rFonts w:hint="eastAsia"/>
              </w:rPr>
              <w:t>區</w:t>
            </w:r>
          </w:p>
        </w:tc>
        <w:tc>
          <w:tcPr>
            <w:tcW w:w="2854" w:type="dxa"/>
          </w:tcPr>
          <w:p w14:paraId="5BB5CD16" w14:textId="6194B6A9" w:rsidR="00027D43" w:rsidRPr="007242EE" w:rsidRDefault="00027D43" w:rsidP="00027D43">
            <w:pPr>
              <w:ind w:firstLineChars="0" w:firstLine="0"/>
            </w:pPr>
          </w:p>
        </w:tc>
      </w:tr>
      <w:tr w:rsidR="00027D43" w:rsidRPr="007242EE" w14:paraId="6E60E73F" w14:textId="77777777" w:rsidTr="00E00714">
        <w:tc>
          <w:tcPr>
            <w:tcW w:w="1116" w:type="dxa"/>
          </w:tcPr>
          <w:p w14:paraId="038238D7" w14:textId="279AE960" w:rsidR="00027D43" w:rsidRPr="007242EE" w:rsidRDefault="00885E46" w:rsidP="00027D43">
            <w:pPr>
              <w:ind w:firstLineChars="0" w:firstLine="0"/>
            </w:pPr>
            <w:r w:rsidRPr="007242EE">
              <w:rPr>
                <w:rFonts w:hint="eastAsia"/>
              </w:rPr>
              <w:t>桃園</w:t>
            </w:r>
            <w:r w:rsidR="007F0CB8" w:rsidRPr="007242EE">
              <w:rPr>
                <w:rFonts w:hint="eastAsia"/>
              </w:rPr>
              <w:t>市</w:t>
            </w:r>
          </w:p>
        </w:tc>
        <w:tc>
          <w:tcPr>
            <w:tcW w:w="4956" w:type="dxa"/>
          </w:tcPr>
          <w:p w14:paraId="4F0F7DC7" w14:textId="38BCD05F" w:rsidR="00027D43" w:rsidRPr="007242EE" w:rsidRDefault="00885E46" w:rsidP="00027D43">
            <w:pPr>
              <w:ind w:firstLineChars="0" w:firstLine="0"/>
            </w:pPr>
            <w:r w:rsidRPr="007242EE">
              <w:rPr>
                <w:rFonts w:hint="eastAsia"/>
              </w:rPr>
              <w:t>復興</w:t>
            </w:r>
            <w:r w:rsidR="00277F82" w:rsidRPr="007242EE">
              <w:rPr>
                <w:rFonts w:hint="eastAsia"/>
              </w:rPr>
              <w:t>區</w:t>
            </w:r>
          </w:p>
        </w:tc>
        <w:tc>
          <w:tcPr>
            <w:tcW w:w="2854" w:type="dxa"/>
          </w:tcPr>
          <w:p w14:paraId="16BD11CF" w14:textId="77777777" w:rsidR="00027D43" w:rsidRPr="007242EE" w:rsidRDefault="00027D43" w:rsidP="00027D43">
            <w:pPr>
              <w:ind w:firstLineChars="0" w:firstLine="0"/>
            </w:pPr>
          </w:p>
        </w:tc>
      </w:tr>
      <w:tr w:rsidR="00027D43" w:rsidRPr="007242EE" w14:paraId="7C1BA0C0" w14:textId="77777777" w:rsidTr="00E00714">
        <w:tc>
          <w:tcPr>
            <w:tcW w:w="1116" w:type="dxa"/>
          </w:tcPr>
          <w:p w14:paraId="16944CCE" w14:textId="54EEAFA0" w:rsidR="00027D43" w:rsidRPr="007242EE" w:rsidRDefault="00885E46" w:rsidP="00027D43">
            <w:pPr>
              <w:ind w:firstLineChars="0" w:firstLine="0"/>
            </w:pPr>
            <w:r w:rsidRPr="007242EE">
              <w:rPr>
                <w:rFonts w:hint="eastAsia"/>
              </w:rPr>
              <w:t>新竹縣</w:t>
            </w:r>
          </w:p>
        </w:tc>
        <w:tc>
          <w:tcPr>
            <w:tcW w:w="4956" w:type="dxa"/>
          </w:tcPr>
          <w:p w14:paraId="605D541B" w14:textId="4F5C8565" w:rsidR="00027D43" w:rsidRPr="007242EE" w:rsidRDefault="002514BE" w:rsidP="00027D43">
            <w:pPr>
              <w:ind w:firstLineChars="0" w:firstLine="0"/>
            </w:pPr>
            <w:r w:rsidRPr="007242EE">
              <w:rPr>
                <w:rFonts w:hint="eastAsia"/>
              </w:rPr>
              <w:t>五峰鄉、尖石鄉</w:t>
            </w:r>
          </w:p>
        </w:tc>
        <w:tc>
          <w:tcPr>
            <w:tcW w:w="2854" w:type="dxa"/>
          </w:tcPr>
          <w:p w14:paraId="32016F67" w14:textId="77777777" w:rsidR="00027D43" w:rsidRPr="007242EE" w:rsidRDefault="00027D43" w:rsidP="00027D43">
            <w:pPr>
              <w:ind w:firstLineChars="0" w:firstLine="0"/>
            </w:pPr>
          </w:p>
        </w:tc>
      </w:tr>
      <w:tr w:rsidR="00027D43" w:rsidRPr="007242EE" w14:paraId="65E68291" w14:textId="77777777" w:rsidTr="00E00714">
        <w:tc>
          <w:tcPr>
            <w:tcW w:w="1116" w:type="dxa"/>
          </w:tcPr>
          <w:p w14:paraId="4AF2D9E3" w14:textId="4D288DD3" w:rsidR="00027D43" w:rsidRPr="007242EE" w:rsidRDefault="00885E46" w:rsidP="00027D43">
            <w:pPr>
              <w:ind w:firstLineChars="0" w:firstLine="0"/>
            </w:pPr>
            <w:r w:rsidRPr="007242EE">
              <w:rPr>
                <w:rFonts w:hint="eastAsia"/>
              </w:rPr>
              <w:t>苗栗縣</w:t>
            </w:r>
          </w:p>
        </w:tc>
        <w:tc>
          <w:tcPr>
            <w:tcW w:w="4956" w:type="dxa"/>
          </w:tcPr>
          <w:p w14:paraId="7D1964CB" w14:textId="41E66680" w:rsidR="00027D43" w:rsidRPr="007242EE" w:rsidRDefault="002514BE" w:rsidP="002514BE">
            <w:pPr>
              <w:ind w:firstLineChars="0" w:firstLine="0"/>
            </w:pPr>
            <w:r w:rsidRPr="007242EE">
              <w:rPr>
                <w:rFonts w:hint="eastAsia"/>
              </w:rPr>
              <w:t>泰安鄉、南庄鄉、獅潭鄉</w:t>
            </w:r>
          </w:p>
        </w:tc>
        <w:tc>
          <w:tcPr>
            <w:tcW w:w="2854" w:type="dxa"/>
          </w:tcPr>
          <w:p w14:paraId="7F1864F8" w14:textId="77777777" w:rsidR="00027D43" w:rsidRPr="007242EE" w:rsidRDefault="00027D43" w:rsidP="00027D43">
            <w:pPr>
              <w:ind w:firstLineChars="0" w:firstLine="0"/>
            </w:pPr>
          </w:p>
        </w:tc>
      </w:tr>
      <w:tr w:rsidR="00027D43" w:rsidRPr="007242EE" w14:paraId="7B0DE678" w14:textId="77777777" w:rsidTr="00E00714">
        <w:tc>
          <w:tcPr>
            <w:tcW w:w="1116" w:type="dxa"/>
          </w:tcPr>
          <w:p w14:paraId="572BD3E9" w14:textId="76326F74" w:rsidR="00027D43" w:rsidRPr="007242EE" w:rsidRDefault="00885E46" w:rsidP="00027D43">
            <w:pPr>
              <w:ind w:firstLineChars="0" w:firstLine="0"/>
            </w:pPr>
            <w:r w:rsidRPr="007242EE">
              <w:rPr>
                <w:rFonts w:hint="eastAsia"/>
              </w:rPr>
              <w:t>台中</w:t>
            </w:r>
            <w:r w:rsidR="005E269F" w:rsidRPr="007242EE">
              <w:rPr>
                <w:rFonts w:hint="eastAsia"/>
              </w:rPr>
              <w:t>市</w:t>
            </w:r>
          </w:p>
        </w:tc>
        <w:tc>
          <w:tcPr>
            <w:tcW w:w="4956" w:type="dxa"/>
          </w:tcPr>
          <w:p w14:paraId="4AFAEEA4" w14:textId="61E03745" w:rsidR="00027D43" w:rsidRPr="007242EE" w:rsidRDefault="0091246F" w:rsidP="00027D43">
            <w:pPr>
              <w:ind w:firstLineChars="0" w:firstLine="0"/>
            </w:pPr>
            <w:r w:rsidRPr="007242EE">
              <w:rPr>
                <w:rFonts w:hint="eastAsia"/>
              </w:rPr>
              <w:t>和平區</w:t>
            </w:r>
          </w:p>
        </w:tc>
        <w:tc>
          <w:tcPr>
            <w:tcW w:w="2854" w:type="dxa"/>
          </w:tcPr>
          <w:p w14:paraId="3AEB9708" w14:textId="77777777" w:rsidR="00027D43" w:rsidRPr="007242EE" w:rsidRDefault="00027D43" w:rsidP="00027D43">
            <w:pPr>
              <w:ind w:firstLineChars="0" w:firstLine="0"/>
            </w:pPr>
          </w:p>
        </w:tc>
      </w:tr>
      <w:tr w:rsidR="00027D43" w:rsidRPr="007242EE" w14:paraId="70F4EECA" w14:textId="77777777" w:rsidTr="00E00714">
        <w:tc>
          <w:tcPr>
            <w:tcW w:w="1116" w:type="dxa"/>
          </w:tcPr>
          <w:p w14:paraId="5F4F7E41" w14:textId="65EC431E" w:rsidR="00027D43" w:rsidRPr="007242EE" w:rsidRDefault="000D2917" w:rsidP="00027D43">
            <w:pPr>
              <w:ind w:firstLineChars="0" w:firstLine="0"/>
            </w:pPr>
            <w:r w:rsidRPr="007242EE">
              <w:rPr>
                <w:rFonts w:hint="eastAsia"/>
              </w:rPr>
              <w:t>南投縣</w:t>
            </w:r>
          </w:p>
        </w:tc>
        <w:tc>
          <w:tcPr>
            <w:tcW w:w="4956" w:type="dxa"/>
          </w:tcPr>
          <w:p w14:paraId="58DE86C1" w14:textId="40089703" w:rsidR="00027D43" w:rsidRPr="007242EE" w:rsidRDefault="000D2917" w:rsidP="000D2917">
            <w:pPr>
              <w:ind w:firstLineChars="0" w:firstLine="0"/>
            </w:pPr>
            <w:r w:rsidRPr="007242EE">
              <w:rPr>
                <w:rFonts w:hint="eastAsia"/>
              </w:rPr>
              <w:t>中寮鄉、仁愛鄉、信義鄉</w:t>
            </w:r>
          </w:p>
        </w:tc>
        <w:tc>
          <w:tcPr>
            <w:tcW w:w="2854" w:type="dxa"/>
          </w:tcPr>
          <w:p w14:paraId="36BFA39F" w14:textId="77777777" w:rsidR="00027D43" w:rsidRPr="007242EE" w:rsidRDefault="00027D43" w:rsidP="00027D43">
            <w:pPr>
              <w:ind w:firstLineChars="0" w:firstLine="0"/>
            </w:pPr>
          </w:p>
        </w:tc>
      </w:tr>
      <w:tr w:rsidR="00027D43" w:rsidRPr="007242EE" w14:paraId="0B56F920" w14:textId="77777777" w:rsidTr="00E00714">
        <w:tc>
          <w:tcPr>
            <w:tcW w:w="1116" w:type="dxa"/>
          </w:tcPr>
          <w:p w14:paraId="7F79A806" w14:textId="0A163678" w:rsidR="00027D43" w:rsidRPr="007242EE" w:rsidRDefault="006463D2" w:rsidP="00027D43">
            <w:pPr>
              <w:ind w:firstLineChars="0" w:firstLine="0"/>
            </w:pPr>
            <w:r w:rsidRPr="007242EE">
              <w:rPr>
                <w:rFonts w:hint="eastAsia"/>
              </w:rPr>
              <w:t>嘉義縣</w:t>
            </w:r>
          </w:p>
        </w:tc>
        <w:tc>
          <w:tcPr>
            <w:tcW w:w="4956" w:type="dxa"/>
          </w:tcPr>
          <w:p w14:paraId="410C5E00" w14:textId="1AED41F9" w:rsidR="00027D43" w:rsidRPr="007242EE" w:rsidRDefault="006463D2" w:rsidP="006463D2">
            <w:pPr>
              <w:ind w:firstLineChars="0" w:firstLine="0"/>
            </w:pPr>
            <w:r w:rsidRPr="007242EE">
              <w:rPr>
                <w:rFonts w:hint="eastAsia"/>
              </w:rPr>
              <w:t>番路鄉、大埔鄉、阿里山鄉</w:t>
            </w:r>
          </w:p>
        </w:tc>
        <w:tc>
          <w:tcPr>
            <w:tcW w:w="2854" w:type="dxa"/>
          </w:tcPr>
          <w:p w14:paraId="2DD62505" w14:textId="77777777" w:rsidR="00027D43" w:rsidRPr="007242EE" w:rsidRDefault="00027D43" w:rsidP="00027D43">
            <w:pPr>
              <w:ind w:firstLineChars="0" w:firstLine="0"/>
            </w:pPr>
          </w:p>
        </w:tc>
      </w:tr>
      <w:tr w:rsidR="006463D2" w:rsidRPr="007242EE" w14:paraId="57786C54" w14:textId="77777777" w:rsidTr="00E00714">
        <w:tc>
          <w:tcPr>
            <w:tcW w:w="1116" w:type="dxa"/>
          </w:tcPr>
          <w:p w14:paraId="48E88640" w14:textId="18EF6008" w:rsidR="006463D2" w:rsidRPr="007242EE" w:rsidRDefault="001919AB" w:rsidP="00027D43">
            <w:pPr>
              <w:ind w:firstLineChars="0" w:firstLine="0"/>
            </w:pPr>
            <w:r w:rsidRPr="007242EE">
              <w:rPr>
                <w:rFonts w:hint="eastAsia"/>
              </w:rPr>
              <w:t>台南市</w:t>
            </w:r>
          </w:p>
        </w:tc>
        <w:tc>
          <w:tcPr>
            <w:tcW w:w="4956" w:type="dxa"/>
          </w:tcPr>
          <w:p w14:paraId="1B730F0F" w14:textId="4F608F76" w:rsidR="006463D2" w:rsidRPr="007242EE" w:rsidRDefault="00ED2CDA" w:rsidP="00ED2CDA">
            <w:pPr>
              <w:ind w:firstLineChars="0" w:firstLine="0"/>
            </w:pPr>
            <w:proofErr w:type="gramStart"/>
            <w:r w:rsidRPr="007242EE">
              <w:rPr>
                <w:rFonts w:hint="eastAsia"/>
              </w:rPr>
              <w:t>楠</w:t>
            </w:r>
            <w:proofErr w:type="gramEnd"/>
            <w:r w:rsidRPr="007242EE">
              <w:rPr>
                <w:rFonts w:hint="eastAsia"/>
              </w:rPr>
              <w:t>西區、南化區、左鎮區、龍崎區</w:t>
            </w:r>
          </w:p>
        </w:tc>
        <w:tc>
          <w:tcPr>
            <w:tcW w:w="2854" w:type="dxa"/>
          </w:tcPr>
          <w:p w14:paraId="281562B4" w14:textId="77777777" w:rsidR="006463D2" w:rsidRPr="007242EE" w:rsidRDefault="006463D2" w:rsidP="00027D43">
            <w:pPr>
              <w:ind w:firstLineChars="0" w:firstLine="0"/>
            </w:pPr>
          </w:p>
        </w:tc>
      </w:tr>
      <w:tr w:rsidR="00ED2CDA" w:rsidRPr="007242EE" w14:paraId="1B5536D7" w14:textId="77777777" w:rsidTr="00E00714">
        <w:tc>
          <w:tcPr>
            <w:tcW w:w="1116" w:type="dxa"/>
          </w:tcPr>
          <w:p w14:paraId="6C6C5E56" w14:textId="22ADC4EA" w:rsidR="00ED2CDA" w:rsidRPr="007242EE" w:rsidRDefault="00AE3C37" w:rsidP="00027D43">
            <w:pPr>
              <w:ind w:firstLineChars="0" w:firstLine="0"/>
            </w:pPr>
            <w:r w:rsidRPr="007242EE">
              <w:rPr>
                <w:rFonts w:hint="eastAsia"/>
              </w:rPr>
              <w:t>高雄市</w:t>
            </w:r>
          </w:p>
        </w:tc>
        <w:tc>
          <w:tcPr>
            <w:tcW w:w="4956" w:type="dxa"/>
          </w:tcPr>
          <w:p w14:paraId="146BF7EA" w14:textId="787790BA" w:rsidR="00ED2CDA" w:rsidRPr="007242EE" w:rsidRDefault="00456C72" w:rsidP="00456C72">
            <w:pPr>
              <w:ind w:firstLineChars="0" w:firstLine="0"/>
            </w:pPr>
            <w:r w:rsidRPr="007242EE">
              <w:rPr>
                <w:rFonts w:hint="eastAsia"/>
              </w:rPr>
              <w:t>田寮區、六龜區、</w:t>
            </w:r>
            <w:proofErr w:type="gramStart"/>
            <w:r w:rsidRPr="007242EE">
              <w:rPr>
                <w:rFonts w:hint="eastAsia"/>
              </w:rPr>
              <w:t>甲仙區</w:t>
            </w:r>
            <w:proofErr w:type="gramEnd"/>
            <w:r w:rsidRPr="007242EE">
              <w:rPr>
                <w:rFonts w:hint="eastAsia"/>
              </w:rPr>
              <w:t>、那瑪夏區、桃源區、茂林區</w:t>
            </w:r>
          </w:p>
        </w:tc>
        <w:tc>
          <w:tcPr>
            <w:tcW w:w="2854" w:type="dxa"/>
          </w:tcPr>
          <w:p w14:paraId="0D128A6D" w14:textId="77777777" w:rsidR="00ED2CDA" w:rsidRPr="007242EE" w:rsidRDefault="00ED2CDA" w:rsidP="00027D43">
            <w:pPr>
              <w:ind w:firstLineChars="0" w:firstLine="0"/>
            </w:pPr>
          </w:p>
        </w:tc>
      </w:tr>
      <w:tr w:rsidR="00ED2CDA" w:rsidRPr="007242EE" w14:paraId="0D8BBD92" w14:textId="77777777" w:rsidTr="00E00714">
        <w:tc>
          <w:tcPr>
            <w:tcW w:w="1116" w:type="dxa"/>
          </w:tcPr>
          <w:p w14:paraId="351417DF" w14:textId="6F6CAB7F" w:rsidR="00ED2CDA" w:rsidRPr="007242EE" w:rsidRDefault="00AE3C37" w:rsidP="00027D43">
            <w:pPr>
              <w:ind w:firstLineChars="0" w:firstLine="0"/>
            </w:pPr>
            <w:r w:rsidRPr="007242EE">
              <w:rPr>
                <w:rFonts w:hint="eastAsia"/>
              </w:rPr>
              <w:t>屏東縣</w:t>
            </w:r>
          </w:p>
        </w:tc>
        <w:tc>
          <w:tcPr>
            <w:tcW w:w="4956" w:type="dxa"/>
          </w:tcPr>
          <w:p w14:paraId="5EE49A01" w14:textId="12CA2FA3" w:rsidR="00ED2CDA" w:rsidRPr="007242EE" w:rsidRDefault="00AB07A4" w:rsidP="00AB07A4">
            <w:pPr>
              <w:ind w:firstLineChars="0" w:firstLine="0"/>
            </w:pPr>
            <w:r w:rsidRPr="007242EE">
              <w:rPr>
                <w:rFonts w:hint="eastAsia"/>
              </w:rPr>
              <w:t>滿州鄉、泰武鄉、春日鄉、獅子鄉、牡丹鄉</w:t>
            </w:r>
          </w:p>
        </w:tc>
        <w:tc>
          <w:tcPr>
            <w:tcW w:w="2854" w:type="dxa"/>
          </w:tcPr>
          <w:p w14:paraId="02F509F5" w14:textId="64FC20BD" w:rsidR="00ED2CDA" w:rsidRPr="007242EE" w:rsidRDefault="000D13DC" w:rsidP="00027D43">
            <w:pPr>
              <w:ind w:firstLineChars="0" w:firstLine="0"/>
            </w:pPr>
            <w:r w:rsidRPr="007242EE">
              <w:t>琉球鄉</w:t>
            </w:r>
          </w:p>
        </w:tc>
      </w:tr>
      <w:tr w:rsidR="00ED2CDA" w:rsidRPr="007242EE" w14:paraId="08969EE4" w14:textId="77777777" w:rsidTr="00E00714">
        <w:tc>
          <w:tcPr>
            <w:tcW w:w="1116" w:type="dxa"/>
          </w:tcPr>
          <w:p w14:paraId="4BF83A80" w14:textId="3C5A8EE9" w:rsidR="00ED2CDA" w:rsidRPr="007242EE" w:rsidRDefault="00AE3C37" w:rsidP="00027D43">
            <w:pPr>
              <w:ind w:firstLineChars="0" w:firstLine="0"/>
            </w:pPr>
            <w:r w:rsidRPr="007242EE">
              <w:rPr>
                <w:rFonts w:hint="eastAsia"/>
              </w:rPr>
              <w:t>宜蘭縣</w:t>
            </w:r>
          </w:p>
        </w:tc>
        <w:tc>
          <w:tcPr>
            <w:tcW w:w="4956" w:type="dxa"/>
          </w:tcPr>
          <w:p w14:paraId="0CE920B6" w14:textId="0E239154" w:rsidR="00ED2CDA" w:rsidRPr="007242EE" w:rsidRDefault="002C7FD0" w:rsidP="00ED2CDA">
            <w:pPr>
              <w:ind w:firstLineChars="0" w:firstLine="0"/>
            </w:pPr>
            <w:r w:rsidRPr="007242EE">
              <w:rPr>
                <w:rFonts w:hint="eastAsia"/>
              </w:rPr>
              <w:t>大同鄉、南澳鄉</w:t>
            </w:r>
          </w:p>
        </w:tc>
        <w:tc>
          <w:tcPr>
            <w:tcW w:w="2854" w:type="dxa"/>
          </w:tcPr>
          <w:p w14:paraId="6698A248" w14:textId="77777777" w:rsidR="00ED2CDA" w:rsidRPr="007242EE" w:rsidRDefault="00ED2CDA" w:rsidP="00027D43">
            <w:pPr>
              <w:ind w:firstLineChars="0" w:firstLine="0"/>
            </w:pPr>
          </w:p>
        </w:tc>
      </w:tr>
      <w:tr w:rsidR="00ED2CDA" w:rsidRPr="007242EE" w14:paraId="7197DD2F" w14:textId="77777777" w:rsidTr="00E00714">
        <w:tc>
          <w:tcPr>
            <w:tcW w:w="1116" w:type="dxa"/>
          </w:tcPr>
          <w:p w14:paraId="5FDCADEB" w14:textId="4A753ED8" w:rsidR="00ED2CDA" w:rsidRPr="007242EE" w:rsidRDefault="00AE3C37" w:rsidP="00027D43">
            <w:pPr>
              <w:ind w:firstLineChars="0" w:firstLine="0"/>
            </w:pPr>
            <w:r w:rsidRPr="007242EE">
              <w:rPr>
                <w:rFonts w:hint="eastAsia"/>
              </w:rPr>
              <w:t>花蓮縣</w:t>
            </w:r>
          </w:p>
        </w:tc>
        <w:tc>
          <w:tcPr>
            <w:tcW w:w="4956" w:type="dxa"/>
          </w:tcPr>
          <w:p w14:paraId="3008F959" w14:textId="30659D02" w:rsidR="00ED2CDA" w:rsidRPr="007242EE" w:rsidRDefault="00FD6C87" w:rsidP="00FD6C87">
            <w:pPr>
              <w:ind w:firstLineChars="0" w:firstLine="0"/>
            </w:pPr>
            <w:r w:rsidRPr="007242EE">
              <w:rPr>
                <w:rFonts w:hint="eastAsia"/>
              </w:rPr>
              <w:t>鳳林鄉、壽豐鄉、光復鄉、瑞穗鄉、富里鄉、秀林鄉、卓溪鄉</w:t>
            </w:r>
          </w:p>
        </w:tc>
        <w:tc>
          <w:tcPr>
            <w:tcW w:w="2854" w:type="dxa"/>
          </w:tcPr>
          <w:p w14:paraId="6352912A" w14:textId="77777777" w:rsidR="00ED2CDA" w:rsidRPr="007242EE" w:rsidRDefault="00ED2CDA" w:rsidP="00027D43">
            <w:pPr>
              <w:ind w:firstLineChars="0" w:firstLine="0"/>
            </w:pPr>
          </w:p>
        </w:tc>
      </w:tr>
      <w:tr w:rsidR="00ED2CDA" w:rsidRPr="007242EE" w14:paraId="6F997530" w14:textId="77777777" w:rsidTr="00E00714">
        <w:tc>
          <w:tcPr>
            <w:tcW w:w="1116" w:type="dxa"/>
          </w:tcPr>
          <w:p w14:paraId="221011B5" w14:textId="4A6DD1B8" w:rsidR="00ED2CDA" w:rsidRPr="007242EE" w:rsidRDefault="00AE3C37" w:rsidP="00027D43">
            <w:pPr>
              <w:ind w:firstLineChars="0" w:firstLine="0"/>
            </w:pPr>
            <w:r w:rsidRPr="007242EE">
              <w:rPr>
                <w:rFonts w:hint="eastAsia"/>
              </w:rPr>
              <w:t>台東縣</w:t>
            </w:r>
          </w:p>
        </w:tc>
        <w:tc>
          <w:tcPr>
            <w:tcW w:w="4956" w:type="dxa"/>
          </w:tcPr>
          <w:p w14:paraId="5D8412BC" w14:textId="2B5504C0" w:rsidR="00ED2CDA" w:rsidRPr="007242EE" w:rsidRDefault="00152E22" w:rsidP="00ED2CDA">
            <w:pPr>
              <w:ind w:firstLineChars="0" w:firstLine="0"/>
            </w:pPr>
            <w:r w:rsidRPr="007242EE">
              <w:t>海端鄉、延平鄉、金峰鄉、達仁鄉、蘭嶼鄉、</w:t>
            </w:r>
            <w:r w:rsidRPr="007242EE">
              <w:t xml:space="preserve"> </w:t>
            </w:r>
            <w:r w:rsidRPr="007242EE">
              <w:t>鹿野鄉、卑南鄉、大武鄉、東河鄉、長濱鄉</w:t>
            </w:r>
          </w:p>
        </w:tc>
        <w:tc>
          <w:tcPr>
            <w:tcW w:w="2854" w:type="dxa"/>
          </w:tcPr>
          <w:p w14:paraId="2ECFA92A" w14:textId="765F295A" w:rsidR="00ED2CDA" w:rsidRPr="007242EE" w:rsidRDefault="00152E22" w:rsidP="00027D43">
            <w:pPr>
              <w:ind w:firstLineChars="0" w:firstLine="0"/>
            </w:pPr>
            <w:r w:rsidRPr="007242EE">
              <w:rPr>
                <w:rFonts w:hint="eastAsia"/>
              </w:rPr>
              <w:t>綠島鄉</w:t>
            </w:r>
          </w:p>
        </w:tc>
      </w:tr>
      <w:tr w:rsidR="00ED2CDA" w:rsidRPr="007242EE" w14:paraId="7D577FC2" w14:textId="77777777" w:rsidTr="00E00714">
        <w:tc>
          <w:tcPr>
            <w:tcW w:w="1116" w:type="dxa"/>
          </w:tcPr>
          <w:p w14:paraId="79B53323" w14:textId="3B21CD60" w:rsidR="00ED2CDA" w:rsidRPr="007242EE" w:rsidRDefault="00AE3C37" w:rsidP="00027D43">
            <w:pPr>
              <w:ind w:firstLineChars="0" w:firstLine="0"/>
            </w:pPr>
            <w:r w:rsidRPr="007242EE">
              <w:rPr>
                <w:rFonts w:hint="eastAsia"/>
              </w:rPr>
              <w:t>澎湖縣</w:t>
            </w:r>
          </w:p>
        </w:tc>
        <w:tc>
          <w:tcPr>
            <w:tcW w:w="4956" w:type="dxa"/>
          </w:tcPr>
          <w:p w14:paraId="3777D1E8" w14:textId="41840D83" w:rsidR="00ED2CDA" w:rsidRPr="007242EE" w:rsidRDefault="000F0499" w:rsidP="00ED2CDA">
            <w:pPr>
              <w:ind w:firstLineChars="0" w:firstLine="0"/>
            </w:pPr>
            <w:r w:rsidRPr="007242EE">
              <w:rPr>
                <w:rFonts w:hint="eastAsia"/>
              </w:rPr>
              <w:t>湖西鄉、白沙鄉、西嶼鄉、望安鄉、七美鄉</w:t>
            </w:r>
          </w:p>
        </w:tc>
        <w:tc>
          <w:tcPr>
            <w:tcW w:w="2854" w:type="dxa"/>
          </w:tcPr>
          <w:p w14:paraId="0ABC856E" w14:textId="0E8FFA24" w:rsidR="00ED2CDA" w:rsidRPr="007242EE" w:rsidRDefault="000F0499" w:rsidP="000F0499">
            <w:pPr>
              <w:ind w:firstLineChars="0" w:firstLine="0"/>
            </w:pPr>
            <w:r w:rsidRPr="007242EE">
              <w:rPr>
                <w:rFonts w:hint="eastAsia"/>
              </w:rPr>
              <w:t>馬公市、湖西鄉、白沙鄉、西嶼鄉、望安鄉、七美鄉</w:t>
            </w:r>
          </w:p>
        </w:tc>
      </w:tr>
      <w:tr w:rsidR="00AE3C37" w:rsidRPr="007242EE" w14:paraId="21C548FC" w14:textId="77777777" w:rsidTr="00E00714">
        <w:tc>
          <w:tcPr>
            <w:tcW w:w="1116" w:type="dxa"/>
          </w:tcPr>
          <w:p w14:paraId="21050721" w14:textId="7442A9D4" w:rsidR="00AE3C37" w:rsidRPr="007242EE" w:rsidRDefault="00AE3C37" w:rsidP="00027D43">
            <w:pPr>
              <w:ind w:firstLineChars="0" w:firstLine="0"/>
            </w:pPr>
            <w:r w:rsidRPr="007242EE">
              <w:rPr>
                <w:rFonts w:hint="eastAsia"/>
              </w:rPr>
              <w:t>金門縣</w:t>
            </w:r>
          </w:p>
        </w:tc>
        <w:tc>
          <w:tcPr>
            <w:tcW w:w="4956" w:type="dxa"/>
          </w:tcPr>
          <w:p w14:paraId="58EF5195" w14:textId="6E9608E7" w:rsidR="00AE3C37" w:rsidRPr="007242EE" w:rsidRDefault="000F0499" w:rsidP="00ED2CDA">
            <w:pPr>
              <w:ind w:firstLineChars="0" w:firstLine="0"/>
            </w:pPr>
            <w:r w:rsidRPr="007242EE">
              <w:t>金城鎮、金寧鄉、</w:t>
            </w:r>
            <w:r w:rsidRPr="007242EE">
              <w:t xml:space="preserve"> </w:t>
            </w:r>
            <w:r w:rsidRPr="007242EE">
              <w:t>金沙鎮、烈嶼鄉、烏坵</w:t>
            </w:r>
          </w:p>
        </w:tc>
        <w:tc>
          <w:tcPr>
            <w:tcW w:w="2854" w:type="dxa"/>
          </w:tcPr>
          <w:p w14:paraId="70199DBD" w14:textId="72B7FEF1" w:rsidR="00AE3C37" w:rsidRPr="007242EE" w:rsidRDefault="000F0499" w:rsidP="00027D43">
            <w:pPr>
              <w:ind w:firstLineChars="0" w:firstLine="0"/>
            </w:pPr>
            <w:r w:rsidRPr="007242EE">
              <w:t>金城鎮、金寧鄉、金沙鎮、烈嶼鄉、</w:t>
            </w:r>
            <w:r w:rsidRPr="007242EE">
              <w:t xml:space="preserve"> </w:t>
            </w:r>
            <w:r w:rsidRPr="007242EE">
              <w:t>金湖鎮、烏坵</w:t>
            </w:r>
          </w:p>
        </w:tc>
      </w:tr>
      <w:tr w:rsidR="00AE3C37" w:rsidRPr="007242EE" w14:paraId="007817D7" w14:textId="77777777" w:rsidTr="00E00714">
        <w:tc>
          <w:tcPr>
            <w:tcW w:w="1116" w:type="dxa"/>
          </w:tcPr>
          <w:p w14:paraId="26892704" w14:textId="7FF0F7A6" w:rsidR="00AE3C37" w:rsidRPr="007242EE" w:rsidRDefault="00AE3C37" w:rsidP="00027D43">
            <w:pPr>
              <w:ind w:firstLineChars="0" w:firstLine="0"/>
            </w:pPr>
            <w:r w:rsidRPr="007242EE">
              <w:rPr>
                <w:rFonts w:hint="eastAsia"/>
              </w:rPr>
              <w:t>連江縣</w:t>
            </w:r>
          </w:p>
        </w:tc>
        <w:tc>
          <w:tcPr>
            <w:tcW w:w="4956" w:type="dxa"/>
          </w:tcPr>
          <w:p w14:paraId="76AA8231" w14:textId="7BEF1084" w:rsidR="00AE3C37" w:rsidRPr="007242EE" w:rsidRDefault="001616BA" w:rsidP="00ED2CDA">
            <w:pPr>
              <w:ind w:firstLineChars="0" w:firstLine="0"/>
            </w:pPr>
            <w:r w:rsidRPr="007242EE">
              <w:t>北竿鄉、</w:t>
            </w:r>
            <w:r w:rsidRPr="007242EE">
              <w:t xml:space="preserve"> </w:t>
            </w:r>
            <w:r w:rsidRPr="007242EE">
              <w:t>莒光鄉、東引鄉</w:t>
            </w:r>
          </w:p>
        </w:tc>
        <w:tc>
          <w:tcPr>
            <w:tcW w:w="2854" w:type="dxa"/>
          </w:tcPr>
          <w:p w14:paraId="0651856B" w14:textId="17BC51C6" w:rsidR="00AE3C37" w:rsidRPr="007242EE" w:rsidRDefault="001616BA" w:rsidP="00027D43">
            <w:pPr>
              <w:ind w:firstLineChars="0" w:firstLine="0"/>
            </w:pPr>
            <w:r w:rsidRPr="007242EE">
              <w:t>南竿鄉、北竿鄉、莒光鄉、東引鄉</w:t>
            </w:r>
          </w:p>
        </w:tc>
      </w:tr>
    </w:tbl>
    <w:p w14:paraId="20E074F1" w14:textId="7854CB19" w:rsidR="002F2D34" w:rsidRPr="007242EE" w:rsidRDefault="00885E46" w:rsidP="00885E46">
      <w:pPr>
        <w:pStyle w:val="af"/>
        <w:numPr>
          <w:ilvl w:val="0"/>
          <w:numId w:val="33"/>
        </w:numPr>
        <w:ind w:leftChars="0" w:firstLineChars="0"/>
      </w:pPr>
      <w:r w:rsidRPr="007242EE">
        <w:rPr>
          <w:rFonts w:hint="eastAsia"/>
        </w:rPr>
        <w:t>偏遠地區定義（內政部）：人口密度低於全國平均人口密度五分之一之鄉鎮市；或距離直轄市、縣市政府所在地七點五公里以上之離島，計六十五鄉鎮。</w:t>
      </w:r>
    </w:p>
    <w:p w14:paraId="776977B6" w14:textId="389A2B06" w:rsidR="00AA5193" w:rsidRDefault="000D2917" w:rsidP="00885E46">
      <w:pPr>
        <w:pStyle w:val="af"/>
        <w:numPr>
          <w:ilvl w:val="0"/>
          <w:numId w:val="33"/>
        </w:numPr>
        <w:ind w:leftChars="0" w:firstLineChars="0"/>
        <w:rPr>
          <w:rStyle w:val="ab"/>
        </w:rPr>
      </w:pPr>
      <w:r w:rsidRPr="007242EE">
        <w:rPr>
          <w:rFonts w:hint="eastAsia"/>
        </w:rPr>
        <w:t>來源：</w:t>
      </w:r>
      <w:hyperlink r:id="rId11" w:history="1">
        <w:r w:rsidRPr="007242EE">
          <w:rPr>
            <w:rStyle w:val="ab"/>
          </w:rPr>
          <w:t>山地、平地原住民及離島等偏遠地區一覽表</w:t>
        </w:r>
      </w:hyperlink>
    </w:p>
    <w:p w14:paraId="7B97B4C5" w14:textId="77777777" w:rsidR="002713D3" w:rsidRDefault="002713D3">
      <w:pPr>
        <w:snapToGrid/>
        <w:spacing w:before="0" w:beforeAutospacing="0" w:after="0" w:afterAutospacing="0" w:line="240" w:lineRule="auto"/>
        <w:ind w:firstLineChars="0" w:firstLine="0"/>
        <w:jc w:val="left"/>
        <w:rPr>
          <w:b/>
          <w:bCs/>
          <w:kern w:val="52"/>
          <w:sz w:val="32"/>
          <w:szCs w:val="52"/>
        </w:rPr>
      </w:pPr>
      <w:r>
        <w:br w:type="page"/>
      </w:r>
    </w:p>
    <w:p w14:paraId="4F68AABB" w14:textId="24551BB1" w:rsidR="00AA5193" w:rsidRPr="00DF7039" w:rsidRDefault="00AA5193" w:rsidP="002602A1">
      <w:pPr>
        <w:pStyle w:val="1"/>
      </w:pPr>
      <w:r w:rsidRPr="00DF7039">
        <w:lastRenderedPageBreak/>
        <w:t>附件五、</w:t>
      </w:r>
      <w:r w:rsidR="00D90A77" w:rsidRPr="00DF7039">
        <w:t>本</w:t>
      </w:r>
      <w:r w:rsidR="00F106FF" w:rsidRPr="00DF7039">
        <w:t>計畫歷年導入產品</w:t>
      </w:r>
      <w:r w:rsidR="008F576C" w:rsidRPr="00DF7039">
        <w:rPr>
          <w:rFonts w:hint="eastAsia"/>
        </w:rPr>
        <w:t>列表</w:t>
      </w:r>
    </w:p>
    <w:tbl>
      <w:tblPr>
        <w:tblStyle w:val="af1"/>
        <w:tblW w:w="83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6"/>
        <w:gridCol w:w="4370"/>
      </w:tblGrid>
      <w:tr w:rsidR="00545CFE" w:rsidRPr="00E20022" w14:paraId="06D09ACA" w14:textId="77777777" w:rsidTr="00656826">
        <w:trPr>
          <w:trHeight w:val="20"/>
          <w:jc w:val="center"/>
        </w:trPr>
        <w:tc>
          <w:tcPr>
            <w:tcW w:w="3996" w:type="dxa"/>
          </w:tcPr>
          <w:p w14:paraId="2BF94F66" w14:textId="6F6F0804" w:rsidR="00545CFE" w:rsidRPr="00542909" w:rsidRDefault="00545CFE" w:rsidP="002A4FCA">
            <w:pPr>
              <w:pStyle w:val="10"/>
              <w:rPr>
                <w:b/>
                <w:bCs/>
              </w:rPr>
            </w:pPr>
            <w:r w:rsidRPr="00542909">
              <w:rPr>
                <w:b/>
                <w:bCs/>
              </w:rPr>
              <w:t>廠商</w:t>
            </w:r>
          </w:p>
        </w:tc>
        <w:tc>
          <w:tcPr>
            <w:tcW w:w="4370" w:type="dxa"/>
          </w:tcPr>
          <w:p w14:paraId="1667D393" w14:textId="250B863B" w:rsidR="00545CFE" w:rsidRPr="00542909" w:rsidRDefault="00545CFE" w:rsidP="002A4FCA">
            <w:pPr>
              <w:pStyle w:val="10"/>
              <w:rPr>
                <w:b/>
                <w:bCs/>
              </w:rPr>
            </w:pPr>
            <w:r w:rsidRPr="00542909">
              <w:rPr>
                <w:b/>
                <w:bCs/>
              </w:rPr>
              <w:t>產品名稱</w:t>
            </w:r>
          </w:p>
        </w:tc>
      </w:tr>
      <w:tr w:rsidR="00B8196F" w:rsidRPr="00E20022" w14:paraId="462EADC9" w14:textId="77777777" w:rsidTr="00656826">
        <w:trPr>
          <w:trHeight w:val="20"/>
          <w:jc w:val="center"/>
        </w:trPr>
        <w:tc>
          <w:tcPr>
            <w:tcW w:w="8366" w:type="dxa"/>
            <w:gridSpan w:val="2"/>
            <w:tcBorders>
              <w:bottom w:val="single" w:sz="8" w:space="0" w:color="auto"/>
            </w:tcBorders>
          </w:tcPr>
          <w:p w14:paraId="1ED50BE9" w14:textId="3F1F5422" w:rsidR="00B8196F" w:rsidRPr="00542909" w:rsidRDefault="00B8196F" w:rsidP="002A4FCA">
            <w:pPr>
              <w:pStyle w:val="10"/>
              <w:rPr>
                <w:b/>
                <w:bCs/>
              </w:rPr>
            </w:pPr>
            <w:proofErr w:type="gramStart"/>
            <w:r w:rsidRPr="00542909">
              <w:rPr>
                <w:b/>
                <w:bCs/>
              </w:rPr>
              <w:t>112</w:t>
            </w:r>
            <w:proofErr w:type="gramEnd"/>
            <w:r w:rsidRPr="00542909">
              <w:rPr>
                <w:b/>
                <w:bCs/>
              </w:rPr>
              <w:t>年度</w:t>
            </w:r>
          </w:p>
        </w:tc>
      </w:tr>
      <w:tr w:rsidR="00E41AF8" w:rsidRPr="00E20022" w14:paraId="1FD45539" w14:textId="77777777" w:rsidTr="00E20022">
        <w:trPr>
          <w:trHeight w:val="20"/>
          <w:jc w:val="center"/>
        </w:trPr>
        <w:tc>
          <w:tcPr>
            <w:tcW w:w="3996" w:type="dxa"/>
            <w:vMerge w:val="restart"/>
            <w:tcBorders>
              <w:right w:val="single" w:sz="6" w:space="0" w:color="auto"/>
            </w:tcBorders>
            <w:vAlign w:val="center"/>
          </w:tcPr>
          <w:p w14:paraId="07CDDAA1" w14:textId="2B910FA5" w:rsidR="00E41AF8" w:rsidRPr="00E20022" w:rsidRDefault="0082669B" w:rsidP="00E20022">
            <w:pPr>
              <w:pStyle w:val="10"/>
              <w:jc w:val="both"/>
            </w:pPr>
            <w:r>
              <w:rPr>
                <w:rFonts w:hint="eastAsia"/>
              </w:rPr>
              <w:t>特</w:t>
            </w:r>
            <w:proofErr w:type="gramStart"/>
            <w:r>
              <w:rPr>
                <w:rFonts w:hint="eastAsia"/>
              </w:rPr>
              <w:t>多勁健康</w:t>
            </w:r>
            <w:proofErr w:type="gramEnd"/>
            <w:r w:rsidR="00E41AF8" w:rsidRPr="00E20022">
              <w:t>股份有限公司</w:t>
            </w:r>
          </w:p>
        </w:tc>
        <w:tc>
          <w:tcPr>
            <w:tcW w:w="4370" w:type="dxa"/>
            <w:tcBorders>
              <w:left w:val="single" w:sz="6" w:space="0" w:color="auto"/>
              <w:bottom w:val="single" w:sz="6" w:space="0" w:color="auto"/>
            </w:tcBorders>
            <w:vAlign w:val="center"/>
          </w:tcPr>
          <w:p w14:paraId="7F490776" w14:textId="2474BB2F" w:rsidR="00E41AF8" w:rsidRPr="00E20022" w:rsidRDefault="00E41AF8" w:rsidP="00E20022">
            <w:pPr>
              <w:pStyle w:val="10"/>
              <w:jc w:val="both"/>
            </w:pPr>
            <w:r w:rsidRPr="00E20022">
              <w:t>智能等速肌力設備系列</w:t>
            </w:r>
          </w:p>
        </w:tc>
      </w:tr>
      <w:tr w:rsidR="00E41AF8" w:rsidRPr="00E20022" w14:paraId="714A6107" w14:textId="77777777" w:rsidTr="00E20022">
        <w:trPr>
          <w:trHeight w:val="20"/>
          <w:jc w:val="center"/>
        </w:trPr>
        <w:tc>
          <w:tcPr>
            <w:tcW w:w="3996" w:type="dxa"/>
            <w:vMerge/>
            <w:tcBorders>
              <w:right w:val="single" w:sz="6" w:space="0" w:color="auto"/>
            </w:tcBorders>
            <w:vAlign w:val="center"/>
          </w:tcPr>
          <w:p w14:paraId="2FD63583" w14:textId="3C067700" w:rsidR="00E41AF8" w:rsidRPr="00E20022" w:rsidRDefault="00E41AF8" w:rsidP="00E20022">
            <w:pPr>
              <w:pStyle w:val="10"/>
              <w:jc w:val="both"/>
            </w:pPr>
          </w:p>
        </w:tc>
        <w:tc>
          <w:tcPr>
            <w:tcW w:w="4370" w:type="dxa"/>
            <w:tcBorders>
              <w:top w:val="single" w:sz="6" w:space="0" w:color="auto"/>
              <w:left w:val="single" w:sz="6" w:space="0" w:color="auto"/>
              <w:bottom w:val="single" w:sz="6" w:space="0" w:color="auto"/>
            </w:tcBorders>
            <w:vAlign w:val="center"/>
          </w:tcPr>
          <w:p w14:paraId="47CFB935" w14:textId="2D3DC946" w:rsidR="00E41AF8" w:rsidRPr="00E20022" w:rsidRDefault="00E41AF8" w:rsidP="00E20022">
            <w:pPr>
              <w:pStyle w:val="10"/>
              <w:jc w:val="both"/>
            </w:pPr>
            <w:r w:rsidRPr="00E20022">
              <w:t>智能</w:t>
            </w:r>
            <w:proofErr w:type="gramStart"/>
            <w:r w:rsidRPr="00E20022">
              <w:t>手部律動</w:t>
            </w:r>
            <w:proofErr w:type="gramEnd"/>
            <w:r w:rsidRPr="00E20022">
              <w:t>運動機</w:t>
            </w:r>
          </w:p>
        </w:tc>
      </w:tr>
      <w:tr w:rsidR="00E41AF8" w:rsidRPr="00E20022" w14:paraId="263DB41C" w14:textId="77777777" w:rsidTr="00E20022">
        <w:trPr>
          <w:trHeight w:val="20"/>
          <w:jc w:val="center"/>
        </w:trPr>
        <w:tc>
          <w:tcPr>
            <w:tcW w:w="3996" w:type="dxa"/>
            <w:vMerge/>
            <w:tcBorders>
              <w:right w:val="single" w:sz="6" w:space="0" w:color="auto"/>
            </w:tcBorders>
            <w:vAlign w:val="center"/>
          </w:tcPr>
          <w:p w14:paraId="2B04D39E" w14:textId="77777777" w:rsidR="00E41AF8" w:rsidRPr="00E20022" w:rsidRDefault="00E41AF8" w:rsidP="00E20022">
            <w:pPr>
              <w:pStyle w:val="10"/>
              <w:jc w:val="both"/>
            </w:pPr>
          </w:p>
        </w:tc>
        <w:tc>
          <w:tcPr>
            <w:tcW w:w="4370" w:type="dxa"/>
            <w:tcBorders>
              <w:top w:val="single" w:sz="6" w:space="0" w:color="auto"/>
              <w:left w:val="single" w:sz="6" w:space="0" w:color="auto"/>
              <w:bottom w:val="single" w:sz="6" w:space="0" w:color="auto"/>
            </w:tcBorders>
            <w:vAlign w:val="center"/>
          </w:tcPr>
          <w:p w14:paraId="73372970" w14:textId="73685EE6" w:rsidR="00E41AF8" w:rsidRPr="00E20022" w:rsidRDefault="00E41AF8" w:rsidP="00E20022">
            <w:pPr>
              <w:pStyle w:val="10"/>
              <w:jc w:val="both"/>
            </w:pPr>
            <w:r w:rsidRPr="00E20022">
              <w:t>智能全身垂直輪椅運動訓練機</w:t>
            </w:r>
          </w:p>
        </w:tc>
      </w:tr>
      <w:tr w:rsidR="00E41AF8" w:rsidRPr="00E20022" w14:paraId="0B7597FC" w14:textId="77777777" w:rsidTr="00E20022">
        <w:trPr>
          <w:trHeight w:val="20"/>
          <w:jc w:val="center"/>
        </w:trPr>
        <w:tc>
          <w:tcPr>
            <w:tcW w:w="3996" w:type="dxa"/>
            <w:vMerge/>
            <w:tcBorders>
              <w:bottom w:val="single" w:sz="6" w:space="0" w:color="auto"/>
              <w:right w:val="single" w:sz="6" w:space="0" w:color="auto"/>
            </w:tcBorders>
            <w:vAlign w:val="center"/>
          </w:tcPr>
          <w:p w14:paraId="685FBCA9" w14:textId="77777777" w:rsidR="00E41AF8" w:rsidRPr="00E20022" w:rsidRDefault="00E41AF8" w:rsidP="00E20022">
            <w:pPr>
              <w:pStyle w:val="10"/>
              <w:jc w:val="both"/>
            </w:pPr>
          </w:p>
        </w:tc>
        <w:tc>
          <w:tcPr>
            <w:tcW w:w="4370" w:type="dxa"/>
            <w:tcBorders>
              <w:top w:val="single" w:sz="6" w:space="0" w:color="auto"/>
              <w:left w:val="single" w:sz="6" w:space="0" w:color="auto"/>
              <w:bottom w:val="single" w:sz="6" w:space="0" w:color="auto"/>
            </w:tcBorders>
            <w:vAlign w:val="center"/>
          </w:tcPr>
          <w:p w14:paraId="3BD59302" w14:textId="047F1C76" w:rsidR="00E41AF8" w:rsidRPr="00E20022" w:rsidRDefault="00E41AF8" w:rsidP="00E20022">
            <w:pPr>
              <w:pStyle w:val="10"/>
              <w:jc w:val="both"/>
            </w:pPr>
            <w:r w:rsidRPr="00E20022">
              <w:t>智能運動</w:t>
            </w:r>
            <w:proofErr w:type="gramStart"/>
            <w:r w:rsidRPr="00E20022">
              <w:t>養身椅</w:t>
            </w:r>
            <w:r w:rsidRPr="00E20022">
              <w:t>BR</w:t>
            </w:r>
            <w:proofErr w:type="gramEnd"/>
            <w:r w:rsidRPr="00E20022">
              <w:t>2</w:t>
            </w:r>
          </w:p>
        </w:tc>
      </w:tr>
      <w:tr w:rsidR="00417BAF" w:rsidRPr="00E20022" w14:paraId="18EC2B80" w14:textId="77777777" w:rsidTr="00E20022">
        <w:trPr>
          <w:trHeight w:val="20"/>
          <w:jc w:val="center"/>
        </w:trPr>
        <w:tc>
          <w:tcPr>
            <w:tcW w:w="3996" w:type="dxa"/>
            <w:vMerge w:val="restart"/>
            <w:tcBorders>
              <w:top w:val="single" w:sz="6" w:space="0" w:color="auto"/>
              <w:right w:val="single" w:sz="6" w:space="0" w:color="auto"/>
            </w:tcBorders>
            <w:vAlign w:val="center"/>
          </w:tcPr>
          <w:p w14:paraId="75C338D9" w14:textId="51C5E985" w:rsidR="00417BAF" w:rsidRPr="00E20022" w:rsidRDefault="00417BAF" w:rsidP="00E20022">
            <w:pPr>
              <w:pStyle w:val="10"/>
              <w:jc w:val="both"/>
            </w:pPr>
            <w:r w:rsidRPr="00E20022">
              <w:t>福樂多事業</w:t>
            </w:r>
            <w:r w:rsidR="00357D4D">
              <w:rPr>
                <w:rFonts w:hint="eastAsia"/>
              </w:rPr>
              <w:t>股份</w:t>
            </w:r>
            <w:r w:rsidRPr="00E20022">
              <w:t>有限公司</w:t>
            </w:r>
          </w:p>
        </w:tc>
        <w:tc>
          <w:tcPr>
            <w:tcW w:w="4370" w:type="dxa"/>
            <w:tcBorders>
              <w:top w:val="single" w:sz="6" w:space="0" w:color="auto"/>
              <w:left w:val="single" w:sz="6" w:space="0" w:color="auto"/>
              <w:bottom w:val="single" w:sz="6" w:space="0" w:color="auto"/>
            </w:tcBorders>
            <w:vAlign w:val="center"/>
          </w:tcPr>
          <w:p w14:paraId="5D68CF79" w14:textId="63591DDA" w:rsidR="00417BAF" w:rsidRPr="00E20022" w:rsidRDefault="00417BAF" w:rsidP="00E20022">
            <w:pPr>
              <w:pStyle w:val="10"/>
              <w:jc w:val="both"/>
            </w:pPr>
            <w:r w:rsidRPr="00E20022">
              <w:t>龍骨王虛擬互動式復健遊戲</w:t>
            </w:r>
          </w:p>
        </w:tc>
      </w:tr>
      <w:tr w:rsidR="00417BAF" w:rsidRPr="00E20022" w14:paraId="011B4F9B" w14:textId="77777777" w:rsidTr="00E20022">
        <w:trPr>
          <w:trHeight w:val="20"/>
          <w:jc w:val="center"/>
        </w:trPr>
        <w:tc>
          <w:tcPr>
            <w:tcW w:w="3996" w:type="dxa"/>
            <w:vMerge/>
            <w:tcBorders>
              <w:bottom w:val="single" w:sz="6" w:space="0" w:color="auto"/>
              <w:right w:val="single" w:sz="6" w:space="0" w:color="auto"/>
            </w:tcBorders>
            <w:vAlign w:val="center"/>
          </w:tcPr>
          <w:p w14:paraId="57AE354A" w14:textId="77777777" w:rsidR="00417BAF" w:rsidRPr="00E20022" w:rsidRDefault="00417BAF" w:rsidP="00E20022">
            <w:pPr>
              <w:pStyle w:val="10"/>
              <w:jc w:val="both"/>
            </w:pPr>
          </w:p>
        </w:tc>
        <w:tc>
          <w:tcPr>
            <w:tcW w:w="4370" w:type="dxa"/>
            <w:tcBorders>
              <w:top w:val="single" w:sz="6" w:space="0" w:color="auto"/>
              <w:left w:val="single" w:sz="6" w:space="0" w:color="auto"/>
              <w:bottom w:val="single" w:sz="6" w:space="0" w:color="auto"/>
            </w:tcBorders>
            <w:vAlign w:val="center"/>
          </w:tcPr>
          <w:p w14:paraId="513F3684" w14:textId="2AA1FBA2" w:rsidR="00417BAF" w:rsidRPr="00E20022" w:rsidRDefault="00417BAF" w:rsidP="00E20022">
            <w:pPr>
              <w:pStyle w:val="10"/>
              <w:jc w:val="both"/>
            </w:pPr>
            <w:proofErr w:type="spellStart"/>
            <w:r w:rsidRPr="00E20022">
              <w:t>oplate</w:t>
            </w:r>
            <w:proofErr w:type="spellEnd"/>
            <w:r w:rsidRPr="00E20022">
              <w:t>小黑盤</w:t>
            </w:r>
          </w:p>
        </w:tc>
      </w:tr>
      <w:tr w:rsidR="00ED0F8A" w:rsidRPr="00E20022" w14:paraId="1B507C4D"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4D7939A3" w14:textId="1C181EEC" w:rsidR="00ED0F8A" w:rsidRPr="00E20022" w:rsidRDefault="00E20022" w:rsidP="00E20022">
            <w:pPr>
              <w:pStyle w:val="10"/>
              <w:jc w:val="both"/>
            </w:pPr>
            <w:proofErr w:type="gramStart"/>
            <w:r w:rsidRPr="00E20022">
              <w:rPr>
                <w:rFonts w:hint="eastAsia"/>
              </w:rPr>
              <w:t>緯創資</w:t>
            </w:r>
            <w:proofErr w:type="gramEnd"/>
            <w:r w:rsidRPr="00E20022">
              <w:rPr>
                <w:rFonts w:hint="eastAsia"/>
              </w:rPr>
              <w:t>通股份有限公司</w:t>
            </w:r>
          </w:p>
        </w:tc>
        <w:tc>
          <w:tcPr>
            <w:tcW w:w="4370" w:type="dxa"/>
            <w:tcBorders>
              <w:top w:val="single" w:sz="6" w:space="0" w:color="auto"/>
              <w:left w:val="single" w:sz="6" w:space="0" w:color="auto"/>
              <w:bottom w:val="single" w:sz="6" w:space="0" w:color="auto"/>
            </w:tcBorders>
            <w:vAlign w:val="center"/>
          </w:tcPr>
          <w:p w14:paraId="3EA4F1DD" w14:textId="0A50ABFA" w:rsidR="00ED0F8A" w:rsidRPr="00E20022" w:rsidRDefault="00E20022" w:rsidP="00E20022">
            <w:pPr>
              <w:pStyle w:val="10"/>
              <w:jc w:val="both"/>
            </w:pPr>
            <w:r w:rsidRPr="00E20022">
              <w:t>智在</w:t>
            </w:r>
            <w:r w:rsidRPr="00E20022">
              <w:t>GO</w:t>
            </w:r>
            <w:r w:rsidRPr="00E20022">
              <w:t>自立支援照顧策略</w:t>
            </w:r>
            <w:r w:rsidRPr="00E20022">
              <w:t>AI</w:t>
            </w:r>
            <w:r w:rsidRPr="00E20022">
              <w:t>推薦系統</w:t>
            </w:r>
          </w:p>
        </w:tc>
      </w:tr>
      <w:tr w:rsidR="00455139" w:rsidRPr="00E20022" w14:paraId="468CB860" w14:textId="77777777" w:rsidTr="00360C59">
        <w:trPr>
          <w:trHeight w:val="20"/>
          <w:jc w:val="center"/>
        </w:trPr>
        <w:tc>
          <w:tcPr>
            <w:tcW w:w="3996" w:type="dxa"/>
            <w:vMerge w:val="restart"/>
            <w:tcBorders>
              <w:top w:val="single" w:sz="6" w:space="0" w:color="auto"/>
              <w:right w:val="single" w:sz="6" w:space="0" w:color="auto"/>
            </w:tcBorders>
            <w:vAlign w:val="center"/>
          </w:tcPr>
          <w:p w14:paraId="79BD4DF1" w14:textId="1F0B6689" w:rsidR="00455139" w:rsidRPr="00E20022" w:rsidRDefault="00455139" w:rsidP="00E20022">
            <w:pPr>
              <w:pStyle w:val="10"/>
              <w:jc w:val="both"/>
            </w:pPr>
            <w:proofErr w:type="gramStart"/>
            <w:r w:rsidRPr="003F5115">
              <w:rPr>
                <w:rFonts w:hint="eastAsia"/>
              </w:rPr>
              <w:t>緯創醫學</w:t>
            </w:r>
            <w:proofErr w:type="gramEnd"/>
            <w:r w:rsidRPr="003F5115">
              <w:rPr>
                <w:rFonts w:hint="eastAsia"/>
              </w:rPr>
              <w:t>科技股份有限公司</w:t>
            </w:r>
          </w:p>
        </w:tc>
        <w:tc>
          <w:tcPr>
            <w:tcW w:w="4370" w:type="dxa"/>
            <w:tcBorders>
              <w:top w:val="single" w:sz="6" w:space="0" w:color="auto"/>
              <w:left w:val="single" w:sz="6" w:space="0" w:color="auto"/>
              <w:bottom w:val="single" w:sz="6" w:space="0" w:color="auto"/>
            </w:tcBorders>
            <w:vAlign w:val="center"/>
          </w:tcPr>
          <w:p w14:paraId="6E640AB0" w14:textId="53E23F7B" w:rsidR="00455139" w:rsidRPr="00E20022" w:rsidRDefault="00455139" w:rsidP="00455139">
            <w:pPr>
              <w:pStyle w:val="10"/>
              <w:jc w:val="both"/>
            </w:pPr>
            <w:r>
              <w:rPr>
                <w:rFonts w:hint="eastAsia"/>
              </w:rPr>
              <w:t>AI</w:t>
            </w:r>
            <w:r>
              <w:rPr>
                <w:rFonts w:hint="eastAsia"/>
              </w:rPr>
              <w:t>零接觸樂活偵測系統</w:t>
            </w:r>
          </w:p>
        </w:tc>
      </w:tr>
      <w:tr w:rsidR="00455139" w:rsidRPr="00E20022" w14:paraId="55A275B4" w14:textId="77777777" w:rsidTr="00360C59">
        <w:trPr>
          <w:trHeight w:val="20"/>
          <w:jc w:val="center"/>
        </w:trPr>
        <w:tc>
          <w:tcPr>
            <w:tcW w:w="3996" w:type="dxa"/>
            <w:vMerge/>
            <w:tcBorders>
              <w:right w:val="single" w:sz="6" w:space="0" w:color="auto"/>
            </w:tcBorders>
            <w:vAlign w:val="center"/>
          </w:tcPr>
          <w:p w14:paraId="335112C0" w14:textId="77777777" w:rsidR="00455139" w:rsidRPr="00E20022" w:rsidRDefault="00455139" w:rsidP="00E20022">
            <w:pPr>
              <w:pStyle w:val="10"/>
              <w:jc w:val="both"/>
            </w:pPr>
          </w:p>
        </w:tc>
        <w:tc>
          <w:tcPr>
            <w:tcW w:w="4370" w:type="dxa"/>
            <w:tcBorders>
              <w:top w:val="single" w:sz="6" w:space="0" w:color="auto"/>
              <w:left w:val="single" w:sz="6" w:space="0" w:color="auto"/>
            </w:tcBorders>
            <w:vAlign w:val="center"/>
          </w:tcPr>
          <w:p w14:paraId="484912BC" w14:textId="3B143783" w:rsidR="00455139" w:rsidRPr="00455139" w:rsidRDefault="00324625" w:rsidP="00324625">
            <w:pPr>
              <w:pStyle w:val="10"/>
              <w:jc w:val="both"/>
            </w:pPr>
            <w:proofErr w:type="gramStart"/>
            <w:r>
              <w:rPr>
                <w:rFonts w:hint="eastAsia"/>
              </w:rPr>
              <w:t>樂復影</w:t>
            </w:r>
            <w:proofErr w:type="gramEnd"/>
            <w:r>
              <w:rPr>
                <w:rFonts w:hint="eastAsia"/>
              </w:rPr>
              <w:t>自立支援</w:t>
            </w:r>
            <w:proofErr w:type="gramStart"/>
            <w:r>
              <w:rPr>
                <w:rFonts w:hint="eastAsia"/>
              </w:rPr>
              <w:t>認知復能系統</w:t>
            </w:r>
            <w:proofErr w:type="gramEnd"/>
          </w:p>
        </w:tc>
      </w:tr>
      <w:tr w:rsidR="008E39A0" w:rsidRPr="00E20022" w14:paraId="0DF9F3C8" w14:textId="77777777" w:rsidTr="00E20022">
        <w:trPr>
          <w:trHeight w:val="20"/>
          <w:jc w:val="center"/>
        </w:trPr>
        <w:tc>
          <w:tcPr>
            <w:tcW w:w="3996" w:type="dxa"/>
            <w:tcBorders>
              <w:top w:val="single" w:sz="6" w:space="0" w:color="auto"/>
              <w:right w:val="single" w:sz="6" w:space="0" w:color="auto"/>
            </w:tcBorders>
            <w:vAlign w:val="center"/>
          </w:tcPr>
          <w:p w14:paraId="21E3F4BE" w14:textId="0541B350" w:rsidR="008E39A0" w:rsidRPr="00E20022" w:rsidRDefault="008E39A0" w:rsidP="008E39A0">
            <w:pPr>
              <w:pStyle w:val="10"/>
              <w:jc w:val="both"/>
            </w:pPr>
            <w:proofErr w:type="gramStart"/>
            <w:r w:rsidRPr="00E20022">
              <w:t>沛得適醫療輔</w:t>
            </w:r>
            <w:proofErr w:type="gramEnd"/>
            <w:r w:rsidRPr="00E20022">
              <w:t>具有限公司</w:t>
            </w:r>
          </w:p>
        </w:tc>
        <w:tc>
          <w:tcPr>
            <w:tcW w:w="4370" w:type="dxa"/>
            <w:tcBorders>
              <w:top w:val="single" w:sz="6" w:space="0" w:color="auto"/>
              <w:left w:val="single" w:sz="6" w:space="0" w:color="auto"/>
            </w:tcBorders>
            <w:vAlign w:val="center"/>
          </w:tcPr>
          <w:p w14:paraId="4130F37E" w14:textId="3BEF0850" w:rsidR="008E39A0" w:rsidRPr="00E20022" w:rsidRDefault="008E39A0" w:rsidP="008E39A0">
            <w:pPr>
              <w:pStyle w:val="10"/>
              <w:jc w:val="both"/>
            </w:pPr>
            <w:proofErr w:type="spellStart"/>
            <w:r w:rsidRPr="00E20022">
              <w:t>iCue</w:t>
            </w:r>
            <w:proofErr w:type="spellEnd"/>
            <w:r w:rsidRPr="00E20022">
              <w:t>智慧照護幫手</w:t>
            </w:r>
          </w:p>
        </w:tc>
      </w:tr>
      <w:tr w:rsidR="008E39A0" w:rsidRPr="00E20022" w14:paraId="56F68C20" w14:textId="77777777" w:rsidTr="00656826">
        <w:trPr>
          <w:trHeight w:val="20"/>
          <w:jc w:val="center"/>
        </w:trPr>
        <w:tc>
          <w:tcPr>
            <w:tcW w:w="8366" w:type="dxa"/>
            <w:gridSpan w:val="2"/>
            <w:tcBorders>
              <w:bottom w:val="single" w:sz="8" w:space="0" w:color="auto"/>
            </w:tcBorders>
          </w:tcPr>
          <w:p w14:paraId="5D6EA355" w14:textId="3B70C6F4" w:rsidR="008E39A0" w:rsidRPr="00542909" w:rsidRDefault="008E39A0" w:rsidP="008E39A0">
            <w:pPr>
              <w:pStyle w:val="10"/>
              <w:rPr>
                <w:b/>
                <w:bCs/>
              </w:rPr>
            </w:pPr>
            <w:proofErr w:type="gramStart"/>
            <w:r w:rsidRPr="00542909">
              <w:rPr>
                <w:b/>
                <w:bCs/>
              </w:rPr>
              <w:t>113</w:t>
            </w:r>
            <w:proofErr w:type="gramEnd"/>
            <w:r w:rsidRPr="00542909">
              <w:rPr>
                <w:b/>
                <w:bCs/>
              </w:rPr>
              <w:t>年度</w:t>
            </w:r>
          </w:p>
        </w:tc>
      </w:tr>
      <w:tr w:rsidR="008E39A0" w:rsidRPr="00E20022" w14:paraId="0C2EBDF4" w14:textId="77777777" w:rsidTr="00E20022">
        <w:trPr>
          <w:trHeight w:val="20"/>
          <w:jc w:val="center"/>
        </w:trPr>
        <w:tc>
          <w:tcPr>
            <w:tcW w:w="3996" w:type="dxa"/>
            <w:tcBorders>
              <w:bottom w:val="single" w:sz="6" w:space="0" w:color="auto"/>
              <w:right w:val="single" w:sz="6" w:space="0" w:color="auto"/>
            </w:tcBorders>
            <w:vAlign w:val="center"/>
          </w:tcPr>
          <w:p w14:paraId="4B6A8E47" w14:textId="326DB73F" w:rsidR="008E39A0" w:rsidRPr="00E20022" w:rsidRDefault="008E39A0" w:rsidP="008E39A0">
            <w:pPr>
              <w:pStyle w:val="10"/>
              <w:jc w:val="both"/>
            </w:pPr>
            <w:proofErr w:type="gramStart"/>
            <w:r w:rsidRPr="00E20022">
              <w:t>柏正科技</w:t>
            </w:r>
            <w:proofErr w:type="gramEnd"/>
            <w:r w:rsidRPr="00E20022">
              <w:t>有限公司</w:t>
            </w:r>
          </w:p>
        </w:tc>
        <w:tc>
          <w:tcPr>
            <w:tcW w:w="4370" w:type="dxa"/>
            <w:tcBorders>
              <w:left w:val="single" w:sz="6" w:space="0" w:color="auto"/>
              <w:bottom w:val="single" w:sz="6" w:space="0" w:color="auto"/>
            </w:tcBorders>
            <w:vAlign w:val="center"/>
          </w:tcPr>
          <w:p w14:paraId="51E10DC9" w14:textId="2FD2E4BE" w:rsidR="008E39A0" w:rsidRPr="00E20022" w:rsidRDefault="008E39A0" w:rsidP="008E39A0">
            <w:pPr>
              <w:pStyle w:val="10"/>
              <w:jc w:val="both"/>
            </w:pPr>
            <w:r w:rsidRPr="00E20022">
              <w:t>雄感動</w:t>
            </w:r>
            <w:proofErr w:type="gramStart"/>
            <w:r w:rsidRPr="00E20022">
              <w:t>智慧體感健康</w:t>
            </w:r>
            <w:proofErr w:type="gramEnd"/>
            <w:r w:rsidRPr="00E20022">
              <w:t>促進</w:t>
            </w:r>
          </w:p>
        </w:tc>
      </w:tr>
      <w:tr w:rsidR="008E39A0" w:rsidRPr="00E20022" w14:paraId="4B921525"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7839E52C" w14:textId="361BAB47" w:rsidR="008E39A0" w:rsidRPr="00E20022" w:rsidRDefault="008E39A0" w:rsidP="008E39A0">
            <w:pPr>
              <w:pStyle w:val="10"/>
              <w:jc w:val="both"/>
            </w:pPr>
            <w:proofErr w:type="gramStart"/>
            <w:r w:rsidRPr="00E20022">
              <w:t>緯創醫學</w:t>
            </w:r>
            <w:proofErr w:type="gramEnd"/>
            <w:r w:rsidRPr="00E20022">
              <w:t>科技股份有限公司</w:t>
            </w:r>
          </w:p>
        </w:tc>
        <w:tc>
          <w:tcPr>
            <w:tcW w:w="4370" w:type="dxa"/>
            <w:tcBorders>
              <w:top w:val="single" w:sz="6" w:space="0" w:color="auto"/>
              <w:left w:val="single" w:sz="6" w:space="0" w:color="auto"/>
              <w:bottom w:val="single" w:sz="6" w:space="0" w:color="auto"/>
            </w:tcBorders>
            <w:vAlign w:val="center"/>
          </w:tcPr>
          <w:p w14:paraId="6019C2C7" w14:textId="74DA159E" w:rsidR="008E39A0" w:rsidRPr="00E20022" w:rsidRDefault="008E39A0" w:rsidP="008E39A0">
            <w:pPr>
              <w:pStyle w:val="10"/>
              <w:jc w:val="both"/>
            </w:pPr>
            <w:proofErr w:type="spellStart"/>
            <w:r w:rsidRPr="00E20022">
              <w:t>BestShape</w:t>
            </w:r>
            <w:proofErr w:type="spellEnd"/>
            <w:r w:rsidRPr="00E20022">
              <w:t xml:space="preserve"> VS AI</w:t>
            </w:r>
            <w:r w:rsidRPr="00E20022">
              <w:t>零接觸生理監測系統</w:t>
            </w:r>
          </w:p>
        </w:tc>
      </w:tr>
      <w:tr w:rsidR="008E39A0" w:rsidRPr="00E20022" w14:paraId="27A7D73B"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3B60FB4D" w14:textId="5E868FE5" w:rsidR="008E39A0" w:rsidRPr="00E20022" w:rsidRDefault="008E39A0" w:rsidP="008E39A0">
            <w:pPr>
              <w:pStyle w:val="10"/>
              <w:jc w:val="both"/>
            </w:pPr>
            <w:r w:rsidRPr="00E20022">
              <w:t>福寶科技股份有限公司</w:t>
            </w:r>
          </w:p>
        </w:tc>
        <w:tc>
          <w:tcPr>
            <w:tcW w:w="4370" w:type="dxa"/>
            <w:tcBorders>
              <w:top w:val="single" w:sz="6" w:space="0" w:color="auto"/>
              <w:left w:val="single" w:sz="6" w:space="0" w:color="auto"/>
              <w:bottom w:val="single" w:sz="6" w:space="0" w:color="auto"/>
            </w:tcBorders>
            <w:vAlign w:val="center"/>
          </w:tcPr>
          <w:p w14:paraId="129591EA" w14:textId="2C23B545" w:rsidR="008E39A0" w:rsidRPr="00E20022" w:rsidRDefault="008E39A0" w:rsidP="008E39A0">
            <w:pPr>
              <w:pStyle w:val="10"/>
              <w:jc w:val="both"/>
            </w:pPr>
            <w:r w:rsidRPr="00E20022">
              <w:t>肌力寶關節活動訓練機器人</w:t>
            </w:r>
          </w:p>
        </w:tc>
      </w:tr>
      <w:tr w:rsidR="008E39A0" w:rsidRPr="00E20022" w14:paraId="08231838"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0430F44D" w14:textId="6B4B1A82" w:rsidR="008E39A0" w:rsidRPr="00E20022" w:rsidRDefault="008E39A0" w:rsidP="008E39A0">
            <w:pPr>
              <w:pStyle w:val="10"/>
              <w:jc w:val="both"/>
            </w:pPr>
            <w:proofErr w:type="gramStart"/>
            <w:r w:rsidRPr="00E20022">
              <w:t>瑪</w:t>
            </w:r>
            <w:proofErr w:type="gramEnd"/>
            <w:r w:rsidRPr="00E20022">
              <w:t>帛科技股份有限公司</w:t>
            </w:r>
          </w:p>
        </w:tc>
        <w:tc>
          <w:tcPr>
            <w:tcW w:w="4370" w:type="dxa"/>
            <w:tcBorders>
              <w:top w:val="single" w:sz="6" w:space="0" w:color="auto"/>
              <w:left w:val="single" w:sz="6" w:space="0" w:color="auto"/>
              <w:bottom w:val="single" w:sz="6" w:space="0" w:color="auto"/>
            </w:tcBorders>
            <w:vAlign w:val="center"/>
          </w:tcPr>
          <w:p w14:paraId="6518EC03" w14:textId="4C4E7D2D" w:rsidR="008E39A0" w:rsidRPr="00E20022" w:rsidRDefault="008E39A0" w:rsidP="008E39A0">
            <w:pPr>
              <w:pStyle w:val="10"/>
              <w:jc w:val="both"/>
            </w:pPr>
            <w:r w:rsidRPr="00E20022">
              <w:t>MABOW TV</w:t>
            </w:r>
            <w:r w:rsidRPr="00E20022">
              <w:t>電視電話軟體服務</w:t>
            </w:r>
          </w:p>
        </w:tc>
      </w:tr>
      <w:tr w:rsidR="008E39A0" w:rsidRPr="00E20022" w14:paraId="519B5242"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02D0419E" w14:textId="3B44D0A8" w:rsidR="008E39A0" w:rsidRPr="00E20022" w:rsidRDefault="008E39A0" w:rsidP="008E39A0">
            <w:pPr>
              <w:pStyle w:val="10"/>
              <w:jc w:val="both"/>
            </w:pPr>
            <w:proofErr w:type="gramStart"/>
            <w:r w:rsidRPr="00E20022">
              <w:t>笛</w:t>
            </w:r>
            <w:proofErr w:type="gramEnd"/>
            <w:r w:rsidRPr="00E20022">
              <w:t>卡爾健康股份有限公司</w:t>
            </w:r>
          </w:p>
        </w:tc>
        <w:tc>
          <w:tcPr>
            <w:tcW w:w="4370" w:type="dxa"/>
            <w:tcBorders>
              <w:top w:val="single" w:sz="6" w:space="0" w:color="auto"/>
              <w:left w:val="single" w:sz="6" w:space="0" w:color="auto"/>
              <w:bottom w:val="single" w:sz="6" w:space="0" w:color="auto"/>
            </w:tcBorders>
            <w:vAlign w:val="center"/>
          </w:tcPr>
          <w:p w14:paraId="0A71FA48" w14:textId="4044DDC5" w:rsidR="008E39A0" w:rsidRPr="00E20022" w:rsidRDefault="008E39A0" w:rsidP="008E39A0">
            <w:pPr>
              <w:pStyle w:val="10"/>
              <w:jc w:val="both"/>
            </w:pPr>
            <w:r w:rsidRPr="00E20022">
              <w:t>智慧型</w:t>
            </w:r>
            <w:proofErr w:type="gramStart"/>
            <w:r w:rsidRPr="00E20022">
              <w:t>藍牙肌力</w:t>
            </w:r>
            <w:proofErr w:type="gramEnd"/>
            <w:r w:rsidRPr="00E20022">
              <w:t>訓練系統</w:t>
            </w:r>
          </w:p>
        </w:tc>
      </w:tr>
      <w:tr w:rsidR="008E39A0" w:rsidRPr="00E20022" w14:paraId="669D717F"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7F15BC57" w14:textId="5A05985E" w:rsidR="008E39A0" w:rsidRPr="00E20022" w:rsidRDefault="008E39A0" w:rsidP="008E39A0">
            <w:pPr>
              <w:pStyle w:val="10"/>
              <w:jc w:val="both"/>
            </w:pPr>
            <w:proofErr w:type="gramStart"/>
            <w:r w:rsidRPr="00E20022">
              <w:t>博鈞科技</w:t>
            </w:r>
            <w:proofErr w:type="gramEnd"/>
            <w:r w:rsidRPr="00E20022">
              <w:t>股份有限公司</w:t>
            </w:r>
          </w:p>
        </w:tc>
        <w:tc>
          <w:tcPr>
            <w:tcW w:w="4370" w:type="dxa"/>
            <w:tcBorders>
              <w:top w:val="single" w:sz="6" w:space="0" w:color="auto"/>
              <w:left w:val="single" w:sz="6" w:space="0" w:color="auto"/>
              <w:bottom w:val="single" w:sz="6" w:space="0" w:color="auto"/>
            </w:tcBorders>
            <w:vAlign w:val="center"/>
          </w:tcPr>
          <w:p w14:paraId="7FE7470B" w14:textId="0D3C4D59" w:rsidR="008E39A0" w:rsidRPr="00E20022" w:rsidRDefault="008E39A0" w:rsidP="008E39A0">
            <w:pPr>
              <w:pStyle w:val="10"/>
              <w:jc w:val="both"/>
            </w:pPr>
            <w:proofErr w:type="spellStart"/>
            <w:r w:rsidRPr="00E20022">
              <w:t>DCare</w:t>
            </w:r>
            <w:proofErr w:type="spellEnd"/>
            <w:r w:rsidRPr="00E20022">
              <w:t>日間照顧系統</w:t>
            </w:r>
          </w:p>
        </w:tc>
      </w:tr>
      <w:tr w:rsidR="008E39A0" w:rsidRPr="00E20022" w14:paraId="1ED84D44"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383BE293" w14:textId="23B33819" w:rsidR="008E39A0" w:rsidRPr="00E20022" w:rsidRDefault="008E39A0" w:rsidP="008E39A0">
            <w:pPr>
              <w:pStyle w:val="10"/>
              <w:jc w:val="both"/>
            </w:pPr>
            <w:proofErr w:type="gramStart"/>
            <w:r w:rsidRPr="00E20022">
              <w:t>省加移</w:t>
            </w:r>
            <w:proofErr w:type="gramEnd"/>
            <w:r w:rsidRPr="00E20022">
              <w:t>有限公司</w:t>
            </w:r>
          </w:p>
        </w:tc>
        <w:tc>
          <w:tcPr>
            <w:tcW w:w="4370" w:type="dxa"/>
            <w:tcBorders>
              <w:top w:val="single" w:sz="6" w:space="0" w:color="auto"/>
              <w:left w:val="single" w:sz="6" w:space="0" w:color="auto"/>
              <w:bottom w:val="single" w:sz="6" w:space="0" w:color="auto"/>
            </w:tcBorders>
            <w:vAlign w:val="center"/>
          </w:tcPr>
          <w:p w14:paraId="6C6FFA0A" w14:textId="1D749B52" w:rsidR="008E39A0" w:rsidRPr="00E20022" w:rsidRDefault="008E39A0" w:rsidP="008E39A0">
            <w:pPr>
              <w:pStyle w:val="10"/>
              <w:jc w:val="both"/>
            </w:pPr>
            <w:r w:rsidRPr="00E20022">
              <w:t>安心</w:t>
            </w:r>
            <w:proofErr w:type="gramStart"/>
            <w:r w:rsidRPr="00E20022">
              <w:t>臥</w:t>
            </w:r>
            <w:proofErr w:type="gramEnd"/>
            <w:r w:rsidRPr="00E20022">
              <w:t>智慧床墊</w:t>
            </w:r>
            <w:r w:rsidRPr="00E20022">
              <w:t>/</w:t>
            </w:r>
            <w:r w:rsidRPr="00E20022">
              <w:t>照護系統</w:t>
            </w:r>
          </w:p>
        </w:tc>
      </w:tr>
      <w:tr w:rsidR="008E39A0" w:rsidRPr="00E20022" w14:paraId="3AC97182" w14:textId="77777777" w:rsidTr="00E20022">
        <w:trPr>
          <w:trHeight w:val="20"/>
          <w:jc w:val="center"/>
        </w:trPr>
        <w:tc>
          <w:tcPr>
            <w:tcW w:w="3996" w:type="dxa"/>
            <w:vMerge w:val="restart"/>
            <w:tcBorders>
              <w:top w:val="single" w:sz="6" w:space="0" w:color="auto"/>
              <w:right w:val="single" w:sz="6" w:space="0" w:color="auto"/>
            </w:tcBorders>
            <w:vAlign w:val="center"/>
          </w:tcPr>
          <w:p w14:paraId="086B406A" w14:textId="2D7BEAC7" w:rsidR="008E39A0" w:rsidRPr="00E20022" w:rsidRDefault="008E39A0" w:rsidP="008E39A0">
            <w:pPr>
              <w:pStyle w:val="10"/>
              <w:jc w:val="both"/>
            </w:pPr>
            <w:proofErr w:type="gramStart"/>
            <w:r w:rsidRPr="00E20022">
              <w:t>丞瑋</w:t>
            </w:r>
            <w:proofErr w:type="gramEnd"/>
            <w:r w:rsidRPr="00E20022">
              <w:t>科技有限公司</w:t>
            </w:r>
          </w:p>
        </w:tc>
        <w:tc>
          <w:tcPr>
            <w:tcW w:w="4370" w:type="dxa"/>
            <w:tcBorders>
              <w:top w:val="single" w:sz="6" w:space="0" w:color="auto"/>
              <w:left w:val="single" w:sz="6" w:space="0" w:color="auto"/>
              <w:bottom w:val="single" w:sz="6" w:space="0" w:color="auto"/>
            </w:tcBorders>
            <w:vAlign w:val="center"/>
          </w:tcPr>
          <w:p w14:paraId="1592C62D" w14:textId="3CB517EA" w:rsidR="008E39A0" w:rsidRPr="00E20022" w:rsidRDefault="008E39A0" w:rsidP="008E39A0">
            <w:pPr>
              <w:pStyle w:val="10"/>
              <w:jc w:val="both"/>
            </w:pPr>
            <w:r w:rsidRPr="00E20022">
              <w:t>Fusion</w:t>
            </w:r>
            <w:r w:rsidRPr="00E20022">
              <w:t>室內環境淨化器</w:t>
            </w:r>
            <w:r w:rsidRPr="00E20022">
              <w:t>/</w:t>
            </w:r>
            <w:r w:rsidRPr="00E20022">
              <w:t>感知器</w:t>
            </w:r>
          </w:p>
        </w:tc>
      </w:tr>
      <w:tr w:rsidR="008E39A0" w:rsidRPr="00E20022" w14:paraId="5E0FDED6" w14:textId="77777777" w:rsidTr="00E20022">
        <w:trPr>
          <w:trHeight w:val="20"/>
          <w:jc w:val="center"/>
        </w:trPr>
        <w:tc>
          <w:tcPr>
            <w:tcW w:w="3996" w:type="dxa"/>
            <w:vMerge/>
            <w:tcBorders>
              <w:right w:val="single" w:sz="6" w:space="0" w:color="auto"/>
            </w:tcBorders>
            <w:vAlign w:val="center"/>
          </w:tcPr>
          <w:p w14:paraId="21698AC5" w14:textId="77777777" w:rsidR="008E39A0" w:rsidRPr="00E20022" w:rsidRDefault="008E39A0" w:rsidP="008E39A0">
            <w:pPr>
              <w:pStyle w:val="10"/>
              <w:jc w:val="both"/>
            </w:pPr>
          </w:p>
        </w:tc>
        <w:tc>
          <w:tcPr>
            <w:tcW w:w="4370" w:type="dxa"/>
            <w:tcBorders>
              <w:top w:val="single" w:sz="6" w:space="0" w:color="auto"/>
              <w:left w:val="single" w:sz="6" w:space="0" w:color="auto"/>
              <w:bottom w:val="single" w:sz="6" w:space="0" w:color="auto"/>
            </w:tcBorders>
            <w:vAlign w:val="center"/>
          </w:tcPr>
          <w:p w14:paraId="68FD721E" w14:textId="2F302D55" w:rsidR="008E39A0" w:rsidRPr="00E20022" w:rsidRDefault="008E39A0" w:rsidP="008E39A0">
            <w:pPr>
              <w:pStyle w:val="10"/>
              <w:jc w:val="both"/>
            </w:pPr>
            <w:r w:rsidRPr="00E20022">
              <w:t>安麗莎連續生理監測手錶</w:t>
            </w:r>
          </w:p>
        </w:tc>
      </w:tr>
      <w:tr w:rsidR="008E39A0" w:rsidRPr="00E20022" w14:paraId="77C75259" w14:textId="77777777" w:rsidTr="00E20022">
        <w:trPr>
          <w:trHeight w:val="20"/>
          <w:jc w:val="center"/>
        </w:trPr>
        <w:tc>
          <w:tcPr>
            <w:tcW w:w="3996" w:type="dxa"/>
            <w:vMerge/>
            <w:tcBorders>
              <w:bottom w:val="single" w:sz="6" w:space="0" w:color="auto"/>
              <w:right w:val="single" w:sz="6" w:space="0" w:color="auto"/>
            </w:tcBorders>
            <w:vAlign w:val="center"/>
          </w:tcPr>
          <w:p w14:paraId="5B775DEC" w14:textId="77777777" w:rsidR="008E39A0" w:rsidRPr="00E20022" w:rsidRDefault="008E39A0" w:rsidP="008E39A0">
            <w:pPr>
              <w:pStyle w:val="10"/>
              <w:jc w:val="both"/>
            </w:pPr>
          </w:p>
        </w:tc>
        <w:tc>
          <w:tcPr>
            <w:tcW w:w="4370" w:type="dxa"/>
            <w:tcBorders>
              <w:top w:val="single" w:sz="6" w:space="0" w:color="auto"/>
              <w:left w:val="single" w:sz="6" w:space="0" w:color="auto"/>
              <w:bottom w:val="single" w:sz="6" w:space="0" w:color="auto"/>
            </w:tcBorders>
            <w:vAlign w:val="center"/>
          </w:tcPr>
          <w:p w14:paraId="0D5B0479" w14:textId="3D2D16A0" w:rsidR="008E39A0" w:rsidRPr="00E20022" w:rsidRDefault="008E39A0" w:rsidP="008E39A0">
            <w:pPr>
              <w:pStyle w:val="10"/>
              <w:jc w:val="both"/>
            </w:pPr>
            <w:proofErr w:type="spellStart"/>
            <w:r w:rsidRPr="00E20022">
              <w:t>iCue</w:t>
            </w:r>
            <w:proofErr w:type="spellEnd"/>
            <w:r w:rsidRPr="00E20022">
              <w:t>智慧照護幫手</w:t>
            </w:r>
          </w:p>
        </w:tc>
      </w:tr>
      <w:tr w:rsidR="008E39A0" w:rsidRPr="00E20022" w14:paraId="0382616D"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40D2B613" w14:textId="05EAAA04" w:rsidR="008E39A0" w:rsidRPr="00E20022" w:rsidRDefault="008E39A0" w:rsidP="008E39A0">
            <w:pPr>
              <w:pStyle w:val="10"/>
              <w:jc w:val="both"/>
            </w:pPr>
            <w:r w:rsidRPr="00E20022">
              <w:t>維</w:t>
            </w:r>
            <w:proofErr w:type="gramStart"/>
            <w:r w:rsidRPr="00E20022">
              <w:t>思感創</w:t>
            </w:r>
            <w:proofErr w:type="gramEnd"/>
            <w:r w:rsidRPr="00E20022">
              <w:t>股份有限公司</w:t>
            </w:r>
          </w:p>
        </w:tc>
        <w:tc>
          <w:tcPr>
            <w:tcW w:w="4370" w:type="dxa"/>
            <w:tcBorders>
              <w:top w:val="single" w:sz="6" w:space="0" w:color="auto"/>
              <w:left w:val="single" w:sz="6" w:space="0" w:color="auto"/>
              <w:bottom w:val="single" w:sz="6" w:space="0" w:color="auto"/>
            </w:tcBorders>
            <w:vAlign w:val="center"/>
          </w:tcPr>
          <w:p w14:paraId="6E9FCCD8" w14:textId="0F58F6D5" w:rsidR="008E39A0" w:rsidRPr="00E20022" w:rsidRDefault="008E39A0" w:rsidP="008E39A0">
            <w:pPr>
              <w:pStyle w:val="10"/>
              <w:jc w:val="both"/>
            </w:pPr>
            <w:proofErr w:type="spellStart"/>
            <w:r w:rsidRPr="00E20022">
              <w:t>iCue</w:t>
            </w:r>
            <w:proofErr w:type="spellEnd"/>
            <w:r w:rsidRPr="00E20022">
              <w:t>智慧照護幫手</w:t>
            </w:r>
          </w:p>
        </w:tc>
      </w:tr>
      <w:tr w:rsidR="008E39A0" w:rsidRPr="00E20022" w14:paraId="13822F2C"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7D6877D8" w14:textId="16890724" w:rsidR="008E39A0" w:rsidRPr="00E20022" w:rsidRDefault="008E39A0" w:rsidP="008E39A0">
            <w:pPr>
              <w:pStyle w:val="10"/>
              <w:jc w:val="both"/>
            </w:pPr>
            <w:r w:rsidRPr="00E20022">
              <w:t>英華達股份有限公司</w:t>
            </w:r>
          </w:p>
        </w:tc>
        <w:tc>
          <w:tcPr>
            <w:tcW w:w="4370" w:type="dxa"/>
            <w:tcBorders>
              <w:top w:val="single" w:sz="6" w:space="0" w:color="auto"/>
              <w:left w:val="single" w:sz="6" w:space="0" w:color="auto"/>
              <w:bottom w:val="single" w:sz="6" w:space="0" w:color="auto"/>
            </w:tcBorders>
            <w:vAlign w:val="center"/>
          </w:tcPr>
          <w:p w14:paraId="2BCA85F7" w14:textId="675A9FA7" w:rsidR="008E39A0" w:rsidRPr="00E20022" w:rsidRDefault="008E39A0" w:rsidP="008E39A0">
            <w:pPr>
              <w:pStyle w:val="10"/>
              <w:jc w:val="both"/>
            </w:pPr>
            <w:r w:rsidRPr="00E20022">
              <w:t>全家寶全方位生理量測系統</w:t>
            </w:r>
          </w:p>
        </w:tc>
      </w:tr>
      <w:tr w:rsidR="008E39A0" w:rsidRPr="00E20022" w14:paraId="4E65E5D4"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42598F69" w14:textId="21E39F96" w:rsidR="008E39A0" w:rsidRPr="00E20022" w:rsidRDefault="008E39A0" w:rsidP="008E39A0">
            <w:pPr>
              <w:pStyle w:val="10"/>
              <w:jc w:val="both"/>
            </w:pPr>
            <w:proofErr w:type="gramStart"/>
            <w:r w:rsidRPr="00E20022">
              <w:t>樂齡生活</w:t>
            </w:r>
            <w:proofErr w:type="gramEnd"/>
            <w:r w:rsidRPr="00E20022">
              <w:t>事業股份有限公司</w:t>
            </w:r>
          </w:p>
        </w:tc>
        <w:tc>
          <w:tcPr>
            <w:tcW w:w="4370" w:type="dxa"/>
            <w:tcBorders>
              <w:top w:val="single" w:sz="6" w:space="0" w:color="auto"/>
              <w:left w:val="single" w:sz="6" w:space="0" w:color="auto"/>
              <w:bottom w:val="single" w:sz="6" w:space="0" w:color="auto"/>
            </w:tcBorders>
            <w:vAlign w:val="center"/>
          </w:tcPr>
          <w:p w14:paraId="00DF83BE" w14:textId="0B851FB6" w:rsidR="008E39A0" w:rsidRPr="00E20022" w:rsidRDefault="008E39A0" w:rsidP="008E39A0">
            <w:pPr>
              <w:pStyle w:val="10"/>
              <w:jc w:val="both"/>
            </w:pPr>
            <w:proofErr w:type="spellStart"/>
            <w:r w:rsidRPr="00E20022">
              <w:t>oplate</w:t>
            </w:r>
            <w:proofErr w:type="spellEnd"/>
            <w:r w:rsidRPr="00E20022">
              <w:t>小黑盤</w:t>
            </w:r>
          </w:p>
        </w:tc>
      </w:tr>
      <w:tr w:rsidR="008E39A0" w:rsidRPr="00E20022" w14:paraId="05C92F22" w14:textId="77777777" w:rsidTr="00E20022">
        <w:trPr>
          <w:trHeight w:val="20"/>
          <w:jc w:val="center"/>
        </w:trPr>
        <w:tc>
          <w:tcPr>
            <w:tcW w:w="3996" w:type="dxa"/>
            <w:tcBorders>
              <w:top w:val="single" w:sz="6" w:space="0" w:color="auto"/>
              <w:bottom w:val="single" w:sz="6" w:space="0" w:color="auto"/>
              <w:right w:val="single" w:sz="6" w:space="0" w:color="auto"/>
            </w:tcBorders>
            <w:vAlign w:val="center"/>
          </w:tcPr>
          <w:p w14:paraId="084D18AD" w14:textId="79ADE128" w:rsidR="008E39A0" w:rsidRPr="00E20022" w:rsidRDefault="008E39A0" w:rsidP="008E39A0">
            <w:pPr>
              <w:pStyle w:val="10"/>
              <w:jc w:val="both"/>
            </w:pPr>
            <w:r w:rsidRPr="00E20022">
              <w:t>惠祥貿易股份有限公司台北分公司</w:t>
            </w:r>
          </w:p>
        </w:tc>
        <w:tc>
          <w:tcPr>
            <w:tcW w:w="4370" w:type="dxa"/>
            <w:tcBorders>
              <w:top w:val="single" w:sz="6" w:space="0" w:color="auto"/>
              <w:left w:val="single" w:sz="6" w:space="0" w:color="auto"/>
              <w:bottom w:val="single" w:sz="6" w:space="0" w:color="auto"/>
            </w:tcBorders>
            <w:vAlign w:val="center"/>
          </w:tcPr>
          <w:p w14:paraId="10B866A4" w14:textId="521217C1" w:rsidR="008E39A0" w:rsidRPr="00E20022" w:rsidRDefault="008E39A0" w:rsidP="008E39A0">
            <w:pPr>
              <w:pStyle w:val="10"/>
              <w:jc w:val="both"/>
            </w:pPr>
            <w:r w:rsidRPr="00E20022">
              <w:t>安心</w:t>
            </w:r>
            <w:proofErr w:type="gramStart"/>
            <w:r w:rsidRPr="00E20022">
              <w:t>臥</w:t>
            </w:r>
            <w:proofErr w:type="gramEnd"/>
            <w:r w:rsidRPr="00E20022">
              <w:t>智慧床墊</w:t>
            </w:r>
            <w:r w:rsidRPr="00E20022">
              <w:t>/</w:t>
            </w:r>
            <w:r w:rsidRPr="00E20022">
              <w:t>照護系統</w:t>
            </w:r>
          </w:p>
        </w:tc>
      </w:tr>
      <w:tr w:rsidR="008E39A0" w:rsidRPr="00E20022" w14:paraId="339F9EA8" w14:textId="77777777" w:rsidTr="00E20022">
        <w:trPr>
          <w:trHeight w:val="20"/>
          <w:jc w:val="center"/>
        </w:trPr>
        <w:tc>
          <w:tcPr>
            <w:tcW w:w="3996" w:type="dxa"/>
            <w:vMerge w:val="restart"/>
            <w:tcBorders>
              <w:top w:val="single" w:sz="6" w:space="0" w:color="auto"/>
              <w:right w:val="single" w:sz="6" w:space="0" w:color="auto"/>
            </w:tcBorders>
            <w:vAlign w:val="center"/>
          </w:tcPr>
          <w:p w14:paraId="3CDAA6AA" w14:textId="3F3037FC" w:rsidR="008E39A0" w:rsidRPr="00E20022" w:rsidRDefault="008E39A0" w:rsidP="008E39A0">
            <w:pPr>
              <w:pStyle w:val="10"/>
              <w:jc w:val="both"/>
            </w:pPr>
            <w:proofErr w:type="gramStart"/>
            <w:r w:rsidRPr="00E20022">
              <w:t>沛得適醫療輔</w:t>
            </w:r>
            <w:proofErr w:type="gramEnd"/>
            <w:r w:rsidRPr="00E20022">
              <w:t>具有限公司</w:t>
            </w:r>
          </w:p>
        </w:tc>
        <w:tc>
          <w:tcPr>
            <w:tcW w:w="4370" w:type="dxa"/>
            <w:tcBorders>
              <w:top w:val="single" w:sz="6" w:space="0" w:color="auto"/>
              <w:left w:val="single" w:sz="6" w:space="0" w:color="auto"/>
              <w:bottom w:val="single" w:sz="6" w:space="0" w:color="auto"/>
            </w:tcBorders>
            <w:vAlign w:val="center"/>
          </w:tcPr>
          <w:p w14:paraId="2B388DAB" w14:textId="797E3416" w:rsidR="008E39A0" w:rsidRPr="00E20022" w:rsidRDefault="008E39A0" w:rsidP="008E39A0">
            <w:pPr>
              <w:pStyle w:val="10"/>
              <w:jc w:val="both"/>
            </w:pPr>
            <w:proofErr w:type="spellStart"/>
            <w:r w:rsidRPr="00E20022">
              <w:t>iCue</w:t>
            </w:r>
            <w:proofErr w:type="spellEnd"/>
            <w:r w:rsidRPr="00E20022">
              <w:t>智慧照護幫手</w:t>
            </w:r>
          </w:p>
        </w:tc>
      </w:tr>
      <w:tr w:rsidR="008E39A0" w:rsidRPr="00E20022" w14:paraId="755950B2" w14:textId="77777777" w:rsidTr="00E20022">
        <w:trPr>
          <w:trHeight w:val="20"/>
          <w:jc w:val="center"/>
        </w:trPr>
        <w:tc>
          <w:tcPr>
            <w:tcW w:w="3996" w:type="dxa"/>
            <w:vMerge/>
            <w:tcBorders>
              <w:right w:val="single" w:sz="6" w:space="0" w:color="auto"/>
            </w:tcBorders>
            <w:vAlign w:val="center"/>
          </w:tcPr>
          <w:p w14:paraId="0EB4DBFD" w14:textId="77777777" w:rsidR="008E39A0" w:rsidRPr="00E20022" w:rsidRDefault="008E39A0" w:rsidP="008E39A0">
            <w:pPr>
              <w:pStyle w:val="10"/>
              <w:jc w:val="both"/>
            </w:pPr>
          </w:p>
        </w:tc>
        <w:tc>
          <w:tcPr>
            <w:tcW w:w="4370" w:type="dxa"/>
            <w:tcBorders>
              <w:top w:val="single" w:sz="6" w:space="0" w:color="auto"/>
              <w:left w:val="single" w:sz="6" w:space="0" w:color="auto"/>
            </w:tcBorders>
            <w:vAlign w:val="center"/>
          </w:tcPr>
          <w:p w14:paraId="4B6824D1" w14:textId="51B1F9ED" w:rsidR="008E39A0" w:rsidRPr="00E20022" w:rsidRDefault="008E39A0" w:rsidP="008E39A0">
            <w:pPr>
              <w:pStyle w:val="10"/>
              <w:jc w:val="both"/>
            </w:pPr>
            <w:proofErr w:type="spellStart"/>
            <w:r w:rsidRPr="00E20022">
              <w:t>HappyGoGo</w:t>
            </w:r>
            <w:proofErr w:type="spellEnd"/>
            <w:r w:rsidRPr="00E20022">
              <w:t>虛擬互動式復健系統</w:t>
            </w:r>
          </w:p>
        </w:tc>
      </w:tr>
    </w:tbl>
    <w:p w14:paraId="70FD184D" w14:textId="77777777" w:rsidR="000D2917" w:rsidRPr="006C69D5" w:rsidRDefault="000D2917" w:rsidP="00E704DF">
      <w:pPr>
        <w:spacing w:line="240" w:lineRule="auto"/>
        <w:ind w:firstLineChars="0" w:firstLine="0"/>
      </w:pPr>
    </w:p>
    <w:sectPr w:rsidR="000D2917" w:rsidRPr="006C69D5" w:rsidSect="00721173">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567" w:footer="567" w:gutter="28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BF5F4" w14:textId="77777777" w:rsidR="00063B1B" w:rsidRDefault="00063B1B" w:rsidP="004B1AFE">
      <w:pPr>
        <w:ind w:left="560" w:right="560" w:firstLine="480"/>
      </w:pPr>
      <w:r>
        <w:separator/>
      </w:r>
    </w:p>
    <w:p w14:paraId="1537651D" w14:textId="77777777" w:rsidR="00063B1B" w:rsidRDefault="00063B1B" w:rsidP="004B1AFE">
      <w:pPr>
        <w:ind w:left="560" w:right="560" w:firstLine="480"/>
      </w:pPr>
    </w:p>
  </w:endnote>
  <w:endnote w:type="continuationSeparator" w:id="0">
    <w:p w14:paraId="631596BD" w14:textId="77777777" w:rsidR="00063B1B" w:rsidRDefault="00063B1B" w:rsidP="004B1AFE">
      <w:pPr>
        <w:ind w:left="560" w:right="560" w:firstLine="480"/>
      </w:pPr>
      <w:r>
        <w:continuationSeparator/>
      </w:r>
    </w:p>
    <w:p w14:paraId="4E44CBC4" w14:textId="77777777" w:rsidR="00063B1B" w:rsidRDefault="00063B1B" w:rsidP="004B1AFE">
      <w:pPr>
        <w:ind w:left="560" w:right="560"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DD8F" w14:textId="77777777" w:rsidR="00974C0B" w:rsidRDefault="00974C0B" w:rsidP="004B1AFE">
    <w:pPr>
      <w:pStyle w:val="a3"/>
      <w:framePr w:wrap="around" w:vAnchor="text" w:hAnchor="margin" w:xAlign="center" w:y="1"/>
      <w:ind w:left="560" w:right="560"/>
      <w:rPr>
        <w:rStyle w:val="a5"/>
      </w:rPr>
    </w:pPr>
    <w:r>
      <w:rPr>
        <w:rStyle w:val="a5"/>
      </w:rPr>
      <w:fldChar w:fldCharType="begin"/>
    </w:r>
    <w:r>
      <w:rPr>
        <w:rStyle w:val="a5"/>
      </w:rPr>
      <w:instrText xml:space="preserve">PAGE  </w:instrText>
    </w:r>
    <w:r>
      <w:rPr>
        <w:rStyle w:val="a5"/>
      </w:rPr>
      <w:fldChar w:fldCharType="end"/>
    </w:r>
  </w:p>
  <w:p w14:paraId="0E257478" w14:textId="77777777" w:rsidR="00974C0B" w:rsidRDefault="00974C0B" w:rsidP="001E2938">
    <w:pPr>
      <w:pStyle w:val="a3"/>
      <w:ind w:left="560" w:right="560"/>
    </w:pPr>
  </w:p>
  <w:p w14:paraId="4DF1D7F0" w14:textId="77777777" w:rsidR="00974C0B" w:rsidRDefault="00974C0B" w:rsidP="004B1AFE">
    <w:pPr>
      <w:ind w:left="560" w:right="560"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72E6" w14:textId="316A819E" w:rsidR="00974C0B" w:rsidRPr="004B1AFE" w:rsidRDefault="00935C84" w:rsidP="00972F50">
    <w:pPr>
      <w:pStyle w:val="a3"/>
      <w:jc w:val="center"/>
    </w:pPr>
    <w:r>
      <w:fldChar w:fldCharType="begin"/>
    </w:r>
    <w:r>
      <w:instrText>PAGE   \* MERGEFORMAT</w:instrText>
    </w:r>
    <w:r>
      <w:fldChar w:fldCharType="separate"/>
    </w:r>
    <w:r w:rsidR="00E7268D" w:rsidRPr="00E7268D">
      <w:rPr>
        <w:noProof/>
        <w:lang w:val="zh-TW"/>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0F0C" w14:textId="77777777" w:rsidR="00974C0B" w:rsidRDefault="00974C0B" w:rsidP="001E2938">
    <w:pPr>
      <w:pStyle w:val="a3"/>
      <w:ind w:left="560" w:right="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79631" w14:textId="77777777" w:rsidR="00063B1B" w:rsidRDefault="00063B1B" w:rsidP="004B1AFE">
      <w:pPr>
        <w:ind w:left="560" w:right="560" w:firstLine="480"/>
      </w:pPr>
      <w:r>
        <w:separator/>
      </w:r>
    </w:p>
    <w:p w14:paraId="6FA9AEF6" w14:textId="77777777" w:rsidR="00063B1B" w:rsidRDefault="00063B1B" w:rsidP="004B1AFE">
      <w:pPr>
        <w:ind w:left="560" w:right="560" w:firstLine="480"/>
      </w:pPr>
    </w:p>
  </w:footnote>
  <w:footnote w:type="continuationSeparator" w:id="0">
    <w:p w14:paraId="279DCFB3" w14:textId="77777777" w:rsidR="00063B1B" w:rsidRDefault="00063B1B" w:rsidP="004B1AFE">
      <w:pPr>
        <w:ind w:left="560" w:right="560" w:firstLine="480"/>
      </w:pPr>
      <w:r>
        <w:continuationSeparator/>
      </w:r>
    </w:p>
    <w:p w14:paraId="6C35D7D9" w14:textId="77777777" w:rsidR="00063B1B" w:rsidRDefault="00063B1B" w:rsidP="004B1AFE">
      <w:pPr>
        <w:ind w:left="560" w:right="560"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7FB2" w14:textId="77777777" w:rsidR="00974C0B" w:rsidRDefault="00063B1B" w:rsidP="001E2938">
    <w:pPr>
      <w:pStyle w:val="a6"/>
      <w:ind w:left="560" w:right="560"/>
    </w:pPr>
    <w:r>
      <w:rPr>
        <w:noProof/>
      </w:rPr>
      <w:pict w14:anchorId="4E99F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12.85pt;height:725.05pt;z-index:-251658752;mso-wrap-edited:f;mso-position-horizontal:center;mso-position-horizontal-relative:margin;mso-position-vertical:center;mso-position-vertical-relative:margin" o:allowincell="f">
          <v:imagedata r:id="rId1" o:title="浮水印"/>
          <w10:wrap anchorx="margin" anchory="margin"/>
        </v:shape>
      </w:pict>
    </w:r>
  </w:p>
  <w:p w14:paraId="7A45B257" w14:textId="77777777" w:rsidR="00974C0B" w:rsidRDefault="00974C0B" w:rsidP="004B1AFE">
    <w:pPr>
      <w:ind w:left="560" w:right="560"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AF43" w14:textId="2411FF44" w:rsidR="00974C0B" w:rsidRPr="000470A0" w:rsidRDefault="00A67BCD" w:rsidP="004B1AFE">
    <w:pPr>
      <w:pStyle w:val="a6"/>
    </w:pPr>
    <w:r>
      <w:rPr>
        <w:rFonts w:hint="eastAsia"/>
      </w:rPr>
      <w:t>「</w:t>
    </w:r>
    <w:r w:rsidRPr="003C09AD">
      <w:rPr>
        <w:rFonts w:hint="eastAsia"/>
      </w:rPr>
      <w:t>機構導入</w:t>
    </w:r>
    <w:r w:rsidRPr="00AD4476">
      <w:rPr>
        <w:rFonts w:hint="eastAsia"/>
      </w:rPr>
      <w:t>智慧科技應用於高齡照顧</w:t>
    </w:r>
    <w:r>
      <w:rPr>
        <w:rFonts w:hint="eastAsia"/>
      </w:rPr>
      <w:t>」</w:t>
    </w:r>
    <w:r w:rsidRPr="003C09AD">
      <w:rPr>
        <w:rFonts w:hint="eastAsia"/>
      </w:rPr>
      <w:t>計畫</w:t>
    </w:r>
    <w:r w:rsidRPr="005C58BF">
      <w:rPr>
        <w:rFonts w:hint="eastAsia"/>
      </w:rPr>
      <w:t>需求建議書</w:t>
    </w:r>
    <w:r w:rsidR="008005A3">
      <w:rPr>
        <w:noProof/>
      </w:rPr>
      <w:drawing>
        <wp:anchor distT="0" distB="0" distL="114300" distR="114300" simplePos="0" relativeHeight="251658752" behindDoc="1" locked="0" layoutInCell="1" allowOverlap="1" wp14:anchorId="04E68C9F" wp14:editId="1BAD7094">
          <wp:simplePos x="0" y="0"/>
          <wp:positionH relativeFrom="page">
            <wp:align>right</wp:align>
          </wp:positionH>
          <wp:positionV relativeFrom="paragraph">
            <wp:posOffset>-521335</wp:posOffset>
          </wp:positionV>
          <wp:extent cx="7536180" cy="10656662"/>
          <wp:effectExtent l="0" t="0" r="7620" b="0"/>
          <wp:wrapNone/>
          <wp:docPr id="3" name="圖片 3" descr="blu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1065666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8D60" w14:textId="77777777" w:rsidR="00974C0B" w:rsidRDefault="00063B1B" w:rsidP="001E2938">
    <w:pPr>
      <w:pStyle w:val="a6"/>
      <w:ind w:left="560" w:right="560"/>
    </w:pPr>
    <w:r>
      <w:rPr>
        <w:noProof/>
      </w:rPr>
      <w:pict w14:anchorId="67C49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12.85pt;height:725.05pt;z-index:-251659776;mso-wrap-edited:f;mso-position-horizontal:center;mso-position-horizontal-relative:margin;mso-position-vertical:center;mso-position-vertical-relative:margin" o:allowincell="f">
          <v:imagedata r:id="rId1" o:title="浮水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218"/>
    <w:multiLevelType w:val="hybridMultilevel"/>
    <w:tmpl w:val="89563D2C"/>
    <w:lvl w:ilvl="0" w:tplc="45460A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0C17A3"/>
    <w:multiLevelType w:val="hybridMultilevel"/>
    <w:tmpl w:val="F5F6965A"/>
    <w:lvl w:ilvl="0" w:tplc="AAB09E3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39A630C"/>
    <w:multiLevelType w:val="hybridMultilevel"/>
    <w:tmpl w:val="1BE8FC5E"/>
    <w:lvl w:ilvl="0" w:tplc="E22A26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042AB7"/>
    <w:multiLevelType w:val="hybridMultilevel"/>
    <w:tmpl w:val="23721450"/>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74762A"/>
    <w:multiLevelType w:val="hybridMultilevel"/>
    <w:tmpl w:val="FB7E9BC8"/>
    <w:lvl w:ilvl="0" w:tplc="A0DCB6D6">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6BE2B91"/>
    <w:multiLevelType w:val="hybridMultilevel"/>
    <w:tmpl w:val="19702236"/>
    <w:lvl w:ilvl="0" w:tplc="AAB09E38">
      <w:start w:val="1"/>
      <w:numFmt w:val="bullet"/>
      <w:lvlText w:val=""/>
      <w:lvlJc w:val="left"/>
      <w:pPr>
        <w:ind w:left="680" w:hanging="480"/>
      </w:pPr>
      <w:rPr>
        <w:rFonts w:ascii="Wingdings" w:hAnsi="Wingdings" w:hint="default"/>
      </w:rPr>
    </w:lvl>
    <w:lvl w:ilvl="1" w:tplc="04090003" w:tentative="1">
      <w:start w:val="1"/>
      <w:numFmt w:val="bullet"/>
      <w:lvlText w:val=""/>
      <w:lvlJc w:val="left"/>
      <w:pPr>
        <w:ind w:left="1160" w:hanging="480"/>
      </w:pPr>
      <w:rPr>
        <w:rFonts w:ascii="Wingdings" w:hAnsi="Wingdings" w:hint="default"/>
      </w:rPr>
    </w:lvl>
    <w:lvl w:ilvl="2" w:tplc="04090005" w:tentative="1">
      <w:start w:val="1"/>
      <w:numFmt w:val="bullet"/>
      <w:lvlText w:val=""/>
      <w:lvlJc w:val="left"/>
      <w:pPr>
        <w:ind w:left="1640" w:hanging="480"/>
      </w:pPr>
      <w:rPr>
        <w:rFonts w:ascii="Wingdings" w:hAnsi="Wingdings" w:hint="default"/>
      </w:rPr>
    </w:lvl>
    <w:lvl w:ilvl="3" w:tplc="04090001" w:tentative="1">
      <w:start w:val="1"/>
      <w:numFmt w:val="bullet"/>
      <w:lvlText w:val=""/>
      <w:lvlJc w:val="left"/>
      <w:pPr>
        <w:ind w:left="2120" w:hanging="480"/>
      </w:pPr>
      <w:rPr>
        <w:rFonts w:ascii="Wingdings" w:hAnsi="Wingdings" w:hint="default"/>
      </w:rPr>
    </w:lvl>
    <w:lvl w:ilvl="4" w:tplc="04090003" w:tentative="1">
      <w:start w:val="1"/>
      <w:numFmt w:val="bullet"/>
      <w:lvlText w:val=""/>
      <w:lvlJc w:val="left"/>
      <w:pPr>
        <w:ind w:left="2600" w:hanging="480"/>
      </w:pPr>
      <w:rPr>
        <w:rFonts w:ascii="Wingdings" w:hAnsi="Wingdings" w:hint="default"/>
      </w:rPr>
    </w:lvl>
    <w:lvl w:ilvl="5" w:tplc="04090005" w:tentative="1">
      <w:start w:val="1"/>
      <w:numFmt w:val="bullet"/>
      <w:lvlText w:val=""/>
      <w:lvlJc w:val="left"/>
      <w:pPr>
        <w:ind w:left="3080" w:hanging="480"/>
      </w:pPr>
      <w:rPr>
        <w:rFonts w:ascii="Wingdings" w:hAnsi="Wingdings" w:hint="default"/>
      </w:rPr>
    </w:lvl>
    <w:lvl w:ilvl="6" w:tplc="04090001" w:tentative="1">
      <w:start w:val="1"/>
      <w:numFmt w:val="bullet"/>
      <w:lvlText w:val=""/>
      <w:lvlJc w:val="left"/>
      <w:pPr>
        <w:ind w:left="3560" w:hanging="480"/>
      </w:pPr>
      <w:rPr>
        <w:rFonts w:ascii="Wingdings" w:hAnsi="Wingdings" w:hint="default"/>
      </w:rPr>
    </w:lvl>
    <w:lvl w:ilvl="7" w:tplc="04090003" w:tentative="1">
      <w:start w:val="1"/>
      <w:numFmt w:val="bullet"/>
      <w:lvlText w:val=""/>
      <w:lvlJc w:val="left"/>
      <w:pPr>
        <w:ind w:left="4040" w:hanging="480"/>
      </w:pPr>
      <w:rPr>
        <w:rFonts w:ascii="Wingdings" w:hAnsi="Wingdings" w:hint="default"/>
      </w:rPr>
    </w:lvl>
    <w:lvl w:ilvl="8" w:tplc="04090005" w:tentative="1">
      <w:start w:val="1"/>
      <w:numFmt w:val="bullet"/>
      <w:lvlText w:val=""/>
      <w:lvlJc w:val="left"/>
      <w:pPr>
        <w:ind w:left="4520" w:hanging="480"/>
      </w:pPr>
      <w:rPr>
        <w:rFonts w:ascii="Wingdings" w:hAnsi="Wingdings" w:hint="default"/>
      </w:rPr>
    </w:lvl>
  </w:abstractNum>
  <w:abstractNum w:abstractNumId="6" w15:restartNumberingAfterBreak="0">
    <w:nsid w:val="18511ED3"/>
    <w:multiLevelType w:val="hybridMultilevel"/>
    <w:tmpl w:val="58DC5E60"/>
    <w:lvl w:ilvl="0" w:tplc="194E0CD4">
      <w:start w:val="1"/>
      <w:numFmt w:val="bullet"/>
      <w:lvlText w:val="•"/>
      <w:lvlJc w:val="left"/>
      <w:pPr>
        <w:tabs>
          <w:tab w:val="num" w:pos="720"/>
        </w:tabs>
        <w:ind w:left="720" w:hanging="360"/>
      </w:pPr>
      <w:rPr>
        <w:rFonts w:ascii="Arial" w:hAnsi="Arial" w:hint="default"/>
      </w:rPr>
    </w:lvl>
    <w:lvl w:ilvl="1" w:tplc="61C2E9E8" w:tentative="1">
      <w:start w:val="1"/>
      <w:numFmt w:val="bullet"/>
      <w:lvlText w:val="•"/>
      <w:lvlJc w:val="left"/>
      <w:pPr>
        <w:tabs>
          <w:tab w:val="num" w:pos="1440"/>
        </w:tabs>
        <w:ind w:left="1440" w:hanging="360"/>
      </w:pPr>
      <w:rPr>
        <w:rFonts w:ascii="Arial" w:hAnsi="Arial" w:hint="default"/>
      </w:rPr>
    </w:lvl>
    <w:lvl w:ilvl="2" w:tplc="F98AADD6" w:tentative="1">
      <w:start w:val="1"/>
      <w:numFmt w:val="bullet"/>
      <w:lvlText w:val="•"/>
      <w:lvlJc w:val="left"/>
      <w:pPr>
        <w:tabs>
          <w:tab w:val="num" w:pos="2160"/>
        </w:tabs>
        <w:ind w:left="2160" w:hanging="360"/>
      </w:pPr>
      <w:rPr>
        <w:rFonts w:ascii="Arial" w:hAnsi="Arial" w:hint="default"/>
      </w:rPr>
    </w:lvl>
    <w:lvl w:ilvl="3" w:tplc="7520EF30" w:tentative="1">
      <w:start w:val="1"/>
      <w:numFmt w:val="bullet"/>
      <w:lvlText w:val="•"/>
      <w:lvlJc w:val="left"/>
      <w:pPr>
        <w:tabs>
          <w:tab w:val="num" w:pos="2880"/>
        </w:tabs>
        <w:ind w:left="2880" w:hanging="360"/>
      </w:pPr>
      <w:rPr>
        <w:rFonts w:ascii="Arial" w:hAnsi="Arial" w:hint="default"/>
      </w:rPr>
    </w:lvl>
    <w:lvl w:ilvl="4" w:tplc="91A4D94A" w:tentative="1">
      <w:start w:val="1"/>
      <w:numFmt w:val="bullet"/>
      <w:lvlText w:val="•"/>
      <w:lvlJc w:val="left"/>
      <w:pPr>
        <w:tabs>
          <w:tab w:val="num" w:pos="3600"/>
        </w:tabs>
        <w:ind w:left="3600" w:hanging="360"/>
      </w:pPr>
      <w:rPr>
        <w:rFonts w:ascii="Arial" w:hAnsi="Arial" w:hint="default"/>
      </w:rPr>
    </w:lvl>
    <w:lvl w:ilvl="5" w:tplc="70780E88" w:tentative="1">
      <w:start w:val="1"/>
      <w:numFmt w:val="bullet"/>
      <w:lvlText w:val="•"/>
      <w:lvlJc w:val="left"/>
      <w:pPr>
        <w:tabs>
          <w:tab w:val="num" w:pos="4320"/>
        </w:tabs>
        <w:ind w:left="4320" w:hanging="360"/>
      </w:pPr>
      <w:rPr>
        <w:rFonts w:ascii="Arial" w:hAnsi="Arial" w:hint="default"/>
      </w:rPr>
    </w:lvl>
    <w:lvl w:ilvl="6" w:tplc="B78024B6" w:tentative="1">
      <w:start w:val="1"/>
      <w:numFmt w:val="bullet"/>
      <w:lvlText w:val="•"/>
      <w:lvlJc w:val="left"/>
      <w:pPr>
        <w:tabs>
          <w:tab w:val="num" w:pos="5040"/>
        </w:tabs>
        <w:ind w:left="5040" w:hanging="360"/>
      </w:pPr>
      <w:rPr>
        <w:rFonts w:ascii="Arial" w:hAnsi="Arial" w:hint="default"/>
      </w:rPr>
    </w:lvl>
    <w:lvl w:ilvl="7" w:tplc="E74CE48C" w:tentative="1">
      <w:start w:val="1"/>
      <w:numFmt w:val="bullet"/>
      <w:lvlText w:val="•"/>
      <w:lvlJc w:val="left"/>
      <w:pPr>
        <w:tabs>
          <w:tab w:val="num" w:pos="5760"/>
        </w:tabs>
        <w:ind w:left="5760" w:hanging="360"/>
      </w:pPr>
      <w:rPr>
        <w:rFonts w:ascii="Arial" w:hAnsi="Arial" w:hint="default"/>
      </w:rPr>
    </w:lvl>
    <w:lvl w:ilvl="8" w:tplc="95CE88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3D58F2"/>
    <w:multiLevelType w:val="hybridMultilevel"/>
    <w:tmpl w:val="F3883F06"/>
    <w:lvl w:ilvl="0" w:tplc="05003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714974"/>
    <w:multiLevelType w:val="hybridMultilevel"/>
    <w:tmpl w:val="538ECD34"/>
    <w:lvl w:ilvl="0" w:tplc="6C00BC68">
      <w:start w:val="1"/>
      <w:numFmt w:val="decimal"/>
      <w:lvlText w:val="(%1)"/>
      <w:lvlJc w:val="left"/>
      <w:pPr>
        <w:ind w:left="840" w:hanging="360"/>
      </w:pPr>
      <w:rPr>
        <w:rFonts w:hint="default"/>
      </w:rPr>
    </w:lvl>
    <w:lvl w:ilvl="1" w:tplc="AAB09E38">
      <w:start w:val="1"/>
      <w:numFmt w:val="bullet"/>
      <w:lvlText w:val=""/>
      <w:lvlJc w:val="left"/>
      <w:pPr>
        <w:ind w:left="1440" w:hanging="480"/>
      </w:pPr>
      <w:rPr>
        <w:rFonts w:ascii="Wingdings" w:hAnsi="Wingding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3564DB0"/>
    <w:multiLevelType w:val="hybridMultilevel"/>
    <w:tmpl w:val="1E202568"/>
    <w:lvl w:ilvl="0" w:tplc="799A92D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68B6E1C"/>
    <w:multiLevelType w:val="hybridMultilevel"/>
    <w:tmpl w:val="92F433AA"/>
    <w:lvl w:ilvl="0" w:tplc="45460A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C309CA"/>
    <w:multiLevelType w:val="hybridMultilevel"/>
    <w:tmpl w:val="93B87376"/>
    <w:lvl w:ilvl="0" w:tplc="73B8D4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187794"/>
    <w:multiLevelType w:val="hybridMultilevel"/>
    <w:tmpl w:val="F83485DC"/>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0E15B1C"/>
    <w:multiLevelType w:val="hybridMultilevel"/>
    <w:tmpl w:val="FDB0FC56"/>
    <w:lvl w:ilvl="0" w:tplc="799A92D0">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4" w15:restartNumberingAfterBreak="0">
    <w:nsid w:val="340B462D"/>
    <w:multiLevelType w:val="hybridMultilevel"/>
    <w:tmpl w:val="8EC48D96"/>
    <w:lvl w:ilvl="0" w:tplc="FFFFFFFF">
      <w:start w:val="1"/>
      <w:numFmt w:val="decimal"/>
      <w:lvlText w:val="%1."/>
      <w:lvlJc w:val="left"/>
      <w:pPr>
        <w:ind w:left="360" w:hanging="360"/>
      </w:pPr>
      <w:rPr>
        <w:rFonts w:hint="default"/>
      </w:rPr>
    </w:lvl>
    <w:lvl w:ilvl="1" w:tplc="4A06450C">
      <w:numFmt w:val="bullet"/>
      <w:lvlText w:val="◎"/>
      <w:lvlJc w:val="left"/>
      <w:pPr>
        <w:ind w:left="840" w:hanging="360"/>
      </w:pPr>
      <w:rPr>
        <w:rFonts w:ascii="標楷體" w:eastAsia="標楷體" w:hAnsi="標楷體" w:cs="Times New Roman"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37031FC8"/>
    <w:multiLevelType w:val="hybridMultilevel"/>
    <w:tmpl w:val="C7580A1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38584493"/>
    <w:multiLevelType w:val="hybridMultilevel"/>
    <w:tmpl w:val="1C64A5C8"/>
    <w:lvl w:ilvl="0" w:tplc="799A92D0">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3A033D41"/>
    <w:multiLevelType w:val="hybridMultilevel"/>
    <w:tmpl w:val="5D389FAC"/>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23941AB"/>
    <w:multiLevelType w:val="hybridMultilevel"/>
    <w:tmpl w:val="1794CC4E"/>
    <w:lvl w:ilvl="0" w:tplc="799A92D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444B3D40"/>
    <w:multiLevelType w:val="hybridMultilevel"/>
    <w:tmpl w:val="F0EAE0CC"/>
    <w:lvl w:ilvl="0" w:tplc="37C84C3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4AA6289"/>
    <w:multiLevelType w:val="hybridMultilevel"/>
    <w:tmpl w:val="ED4C4116"/>
    <w:lvl w:ilvl="0" w:tplc="AAB09E38">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1" w15:restartNumberingAfterBreak="0">
    <w:nsid w:val="4ED32E70"/>
    <w:multiLevelType w:val="hybridMultilevel"/>
    <w:tmpl w:val="73FE493E"/>
    <w:lvl w:ilvl="0" w:tplc="63BA614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AAB09E38">
      <w:start w:val="1"/>
      <w:numFmt w:val="bullet"/>
      <w:lvlText w:val=""/>
      <w:lvlJc w:val="left"/>
      <w:pPr>
        <w:ind w:left="1440" w:hanging="480"/>
      </w:pPr>
      <w:rPr>
        <w:rFonts w:ascii="Wingdings" w:hAnsi="Wingding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2ED2336"/>
    <w:multiLevelType w:val="hybridMultilevel"/>
    <w:tmpl w:val="4D9255E0"/>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2FB30F4"/>
    <w:multiLevelType w:val="hybridMultilevel"/>
    <w:tmpl w:val="80FA87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E606230"/>
    <w:multiLevelType w:val="hybridMultilevel"/>
    <w:tmpl w:val="76FC1C76"/>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1E12E0E"/>
    <w:multiLevelType w:val="hybridMultilevel"/>
    <w:tmpl w:val="9DB0F3DA"/>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2825921"/>
    <w:multiLevelType w:val="hybridMultilevel"/>
    <w:tmpl w:val="FFA63AF4"/>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6FC2DE0"/>
    <w:multiLevelType w:val="hybridMultilevel"/>
    <w:tmpl w:val="FE62A800"/>
    <w:lvl w:ilvl="0" w:tplc="37C84C3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2FFC29AC">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EB25FA4"/>
    <w:multiLevelType w:val="hybridMultilevel"/>
    <w:tmpl w:val="59DA790E"/>
    <w:lvl w:ilvl="0" w:tplc="DCCE65B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74C57656"/>
    <w:multiLevelType w:val="hybridMultilevel"/>
    <w:tmpl w:val="092A0FCE"/>
    <w:lvl w:ilvl="0" w:tplc="AAB09E3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74CC0F48"/>
    <w:multiLevelType w:val="hybridMultilevel"/>
    <w:tmpl w:val="EB501B12"/>
    <w:lvl w:ilvl="0" w:tplc="F182924E">
      <w:start w:val="1"/>
      <w:numFmt w:val="bullet"/>
      <w:lvlText w:val="•"/>
      <w:lvlJc w:val="left"/>
      <w:pPr>
        <w:tabs>
          <w:tab w:val="num" w:pos="720"/>
        </w:tabs>
        <w:ind w:left="720" w:hanging="360"/>
      </w:pPr>
      <w:rPr>
        <w:rFonts w:ascii="Arial" w:hAnsi="Arial" w:hint="default"/>
      </w:rPr>
    </w:lvl>
    <w:lvl w:ilvl="1" w:tplc="525AE174" w:tentative="1">
      <w:start w:val="1"/>
      <w:numFmt w:val="bullet"/>
      <w:lvlText w:val="•"/>
      <w:lvlJc w:val="left"/>
      <w:pPr>
        <w:tabs>
          <w:tab w:val="num" w:pos="1440"/>
        </w:tabs>
        <w:ind w:left="1440" w:hanging="360"/>
      </w:pPr>
      <w:rPr>
        <w:rFonts w:ascii="Arial" w:hAnsi="Arial" w:hint="default"/>
      </w:rPr>
    </w:lvl>
    <w:lvl w:ilvl="2" w:tplc="9E0E1EC4" w:tentative="1">
      <w:start w:val="1"/>
      <w:numFmt w:val="bullet"/>
      <w:lvlText w:val="•"/>
      <w:lvlJc w:val="left"/>
      <w:pPr>
        <w:tabs>
          <w:tab w:val="num" w:pos="2160"/>
        </w:tabs>
        <w:ind w:left="2160" w:hanging="360"/>
      </w:pPr>
      <w:rPr>
        <w:rFonts w:ascii="Arial" w:hAnsi="Arial" w:hint="default"/>
      </w:rPr>
    </w:lvl>
    <w:lvl w:ilvl="3" w:tplc="8B8CF4C0" w:tentative="1">
      <w:start w:val="1"/>
      <w:numFmt w:val="bullet"/>
      <w:lvlText w:val="•"/>
      <w:lvlJc w:val="left"/>
      <w:pPr>
        <w:tabs>
          <w:tab w:val="num" w:pos="2880"/>
        </w:tabs>
        <w:ind w:left="2880" w:hanging="360"/>
      </w:pPr>
      <w:rPr>
        <w:rFonts w:ascii="Arial" w:hAnsi="Arial" w:hint="default"/>
      </w:rPr>
    </w:lvl>
    <w:lvl w:ilvl="4" w:tplc="F3EEB426" w:tentative="1">
      <w:start w:val="1"/>
      <w:numFmt w:val="bullet"/>
      <w:lvlText w:val="•"/>
      <w:lvlJc w:val="left"/>
      <w:pPr>
        <w:tabs>
          <w:tab w:val="num" w:pos="3600"/>
        </w:tabs>
        <w:ind w:left="3600" w:hanging="360"/>
      </w:pPr>
      <w:rPr>
        <w:rFonts w:ascii="Arial" w:hAnsi="Arial" w:hint="default"/>
      </w:rPr>
    </w:lvl>
    <w:lvl w:ilvl="5" w:tplc="B8669B30" w:tentative="1">
      <w:start w:val="1"/>
      <w:numFmt w:val="bullet"/>
      <w:lvlText w:val="•"/>
      <w:lvlJc w:val="left"/>
      <w:pPr>
        <w:tabs>
          <w:tab w:val="num" w:pos="4320"/>
        </w:tabs>
        <w:ind w:left="4320" w:hanging="360"/>
      </w:pPr>
      <w:rPr>
        <w:rFonts w:ascii="Arial" w:hAnsi="Arial" w:hint="default"/>
      </w:rPr>
    </w:lvl>
    <w:lvl w:ilvl="6" w:tplc="EB1E8DCE" w:tentative="1">
      <w:start w:val="1"/>
      <w:numFmt w:val="bullet"/>
      <w:lvlText w:val="•"/>
      <w:lvlJc w:val="left"/>
      <w:pPr>
        <w:tabs>
          <w:tab w:val="num" w:pos="5040"/>
        </w:tabs>
        <w:ind w:left="5040" w:hanging="360"/>
      </w:pPr>
      <w:rPr>
        <w:rFonts w:ascii="Arial" w:hAnsi="Arial" w:hint="default"/>
      </w:rPr>
    </w:lvl>
    <w:lvl w:ilvl="7" w:tplc="A8044836" w:tentative="1">
      <w:start w:val="1"/>
      <w:numFmt w:val="bullet"/>
      <w:lvlText w:val="•"/>
      <w:lvlJc w:val="left"/>
      <w:pPr>
        <w:tabs>
          <w:tab w:val="num" w:pos="5760"/>
        </w:tabs>
        <w:ind w:left="5760" w:hanging="360"/>
      </w:pPr>
      <w:rPr>
        <w:rFonts w:ascii="Arial" w:hAnsi="Arial" w:hint="default"/>
      </w:rPr>
    </w:lvl>
    <w:lvl w:ilvl="8" w:tplc="90C42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1D1968"/>
    <w:multiLevelType w:val="hybridMultilevel"/>
    <w:tmpl w:val="0CCA18FE"/>
    <w:lvl w:ilvl="0" w:tplc="44108A2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52C628E"/>
    <w:multiLevelType w:val="hybridMultilevel"/>
    <w:tmpl w:val="4E50DB64"/>
    <w:lvl w:ilvl="0" w:tplc="37C84C3C">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5644D88"/>
    <w:multiLevelType w:val="hybridMultilevel"/>
    <w:tmpl w:val="40C2AA36"/>
    <w:lvl w:ilvl="0" w:tplc="44108A24">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7CBF0215"/>
    <w:multiLevelType w:val="hybridMultilevel"/>
    <w:tmpl w:val="198EBEE6"/>
    <w:lvl w:ilvl="0" w:tplc="799A92D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27"/>
  </w:num>
  <w:num w:numId="2">
    <w:abstractNumId w:val="28"/>
  </w:num>
  <w:num w:numId="3">
    <w:abstractNumId w:val="8"/>
  </w:num>
  <w:num w:numId="4">
    <w:abstractNumId w:val="31"/>
  </w:num>
  <w:num w:numId="5">
    <w:abstractNumId w:val="1"/>
  </w:num>
  <w:num w:numId="6">
    <w:abstractNumId w:val="29"/>
  </w:num>
  <w:num w:numId="7">
    <w:abstractNumId w:val="33"/>
  </w:num>
  <w:num w:numId="8">
    <w:abstractNumId w:val="21"/>
  </w:num>
  <w:num w:numId="9">
    <w:abstractNumId w:val="7"/>
  </w:num>
  <w:num w:numId="10">
    <w:abstractNumId w:val="3"/>
  </w:num>
  <w:num w:numId="11">
    <w:abstractNumId w:val="20"/>
  </w:num>
  <w:num w:numId="12">
    <w:abstractNumId w:val="2"/>
  </w:num>
  <w:num w:numId="13">
    <w:abstractNumId w:val="17"/>
  </w:num>
  <w:num w:numId="14">
    <w:abstractNumId w:val="25"/>
  </w:num>
  <w:num w:numId="15">
    <w:abstractNumId w:val="22"/>
  </w:num>
  <w:num w:numId="16">
    <w:abstractNumId w:val="32"/>
  </w:num>
  <w:num w:numId="17">
    <w:abstractNumId w:val="19"/>
  </w:num>
  <w:num w:numId="18">
    <w:abstractNumId w:val="26"/>
  </w:num>
  <w:num w:numId="19">
    <w:abstractNumId w:val="12"/>
  </w:num>
  <w:num w:numId="20">
    <w:abstractNumId w:val="15"/>
  </w:num>
  <w:num w:numId="21">
    <w:abstractNumId w:val="34"/>
  </w:num>
  <w:num w:numId="22">
    <w:abstractNumId w:val="16"/>
  </w:num>
  <w:num w:numId="23">
    <w:abstractNumId w:val="18"/>
  </w:num>
  <w:num w:numId="24">
    <w:abstractNumId w:val="13"/>
  </w:num>
  <w:num w:numId="25">
    <w:abstractNumId w:val="9"/>
  </w:num>
  <w:num w:numId="26">
    <w:abstractNumId w:val="10"/>
  </w:num>
  <w:num w:numId="27">
    <w:abstractNumId w:val="0"/>
  </w:num>
  <w:num w:numId="28">
    <w:abstractNumId w:val="11"/>
  </w:num>
  <w:num w:numId="29">
    <w:abstractNumId w:val="14"/>
  </w:num>
  <w:num w:numId="30">
    <w:abstractNumId w:val="24"/>
  </w:num>
  <w:num w:numId="31">
    <w:abstractNumId w:val="23"/>
  </w:num>
  <w:num w:numId="32">
    <w:abstractNumId w:val="5"/>
  </w:num>
  <w:num w:numId="33">
    <w:abstractNumId w:val="4"/>
  </w:num>
  <w:num w:numId="34">
    <w:abstractNumId w:val="30"/>
  </w:num>
  <w:num w:numId="35">
    <w:abstractNumId w:val="6"/>
  </w:num>
  <w:num w:numId="3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2tDQyszSwNDM3NDFX0lEKTi0uzszPAykwNKkFAP6j3tctAAAA"/>
  </w:docVars>
  <w:rsids>
    <w:rsidRoot w:val="00F51EEC"/>
    <w:rsid w:val="00001077"/>
    <w:rsid w:val="000030C7"/>
    <w:rsid w:val="00003CB3"/>
    <w:rsid w:val="00004E37"/>
    <w:rsid w:val="00010C49"/>
    <w:rsid w:val="00013375"/>
    <w:rsid w:val="00013F86"/>
    <w:rsid w:val="000142CC"/>
    <w:rsid w:val="000143DA"/>
    <w:rsid w:val="0002011C"/>
    <w:rsid w:val="000237F2"/>
    <w:rsid w:val="000262E1"/>
    <w:rsid w:val="00027D43"/>
    <w:rsid w:val="00027E56"/>
    <w:rsid w:val="000343C9"/>
    <w:rsid w:val="00035AFD"/>
    <w:rsid w:val="0003680A"/>
    <w:rsid w:val="00037016"/>
    <w:rsid w:val="00040A40"/>
    <w:rsid w:val="000434BF"/>
    <w:rsid w:val="0004467E"/>
    <w:rsid w:val="00045089"/>
    <w:rsid w:val="00046EF1"/>
    <w:rsid w:val="00046EF4"/>
    <w:rsid w:val="000470A0"/>
    <w:rsid w:val="000557A2"/>
    <w:rsid w:val="0005696E"/>
    <w:rsid w:val="00063B1B"/>
    <w:rsid w:val="00065862"/>
    <w:rsid w:val="000662B5"/>
    <w:rsid w:val="00066561"/>
    <w:rsid w:val="00070849"/>
    <w:rsid w:val="00082D25"/>
    <w:rsid w:val="00083C80"/>
    <w:rsid w:val="00083FCF"/>
    <w:rsid w:val="00084BD2"/>
    <w:rsid w:val="00086E82"/>
    <w:rsid w:val="00086EEE"/>
    <w:rsid w:val="00092E82"/>
    <w:rsid w:val="000942DE"/>
    <w:rsid w:val="00095CC9"/>
    <w:rsid w:val="00097816"/>
    <w:rsid w:val="00097D0A"/>
    <w:rsid w:val="00097D97"/>
    <w:rsid w:val="000A0AD8"/>
    <w:rsid w:val="000A128A"/>
    <w:rsid w:val="000A3E00"/>
    <w:rsid w:val="000A4C3C"/>
    <w:rsid w:val="000A6667"/>
    <w:rsid w:val="000A7474"/>
    <w:rsid w:val="000B4DA8"/>
    <w:rsid w:val="000B51CD"/>
    <w:rsid w:val="000B58B2"/>
    <w:rsid w:val="000B5E92"/>
    <w:rsid w:val="000B776A"/>
    <w:rsid w:val="000D13DC"/>
    <w:rsid w:val="000D1593"/>
    <w:rsid w:val="000D2917"/>
    <w:rsid w:val="000D4160"/>
    <w:rsid w:val="000E0D21"/>
    <w:rsid w:val="000E4045"/>
    <w:rsid w:val="000E5ECC"/>
    <w:rsid w:val="000E6017"/>
    <w:rsid w:val="000F0408"/>
    <w:rsid w:val="000F0499"/>
    <w:rsid w:val="000F1416"/>
    <w:rsid w:val="000F1F50"/>
    <w:rsid w:val="000F4A12"/>
    <w:rsid w:val="000F69D9"/>
    <w:rsid w:val="0010054C"/>
    <w:rsid w:val="00103904"/>
    <w:rsid w:val="00111C32"/>
    <w:rsid w:val="0011285D"/>
    <w:rsid w:val="001152C5"/>
    <w:rsid w:val="001213BA"/>
    <w:rsid w:val="00121DF0"/>
    <w:rsid w:val="00124E9C"/>
    <w:rsid w:val="001250CD"/>
    <w:rsid w:val="001255A3"/>
    <w:rsid w:val="001271C3"/>
    <w:rsid w:val="001376B7"/>
    <w:rsid w:val="00142BED"/>
    <w:rsid w:val="00143144"/>
    <w:rsid w:val="00143B4E"/>
    <w:rsid w:val="00147511"/>
    <w:rsid w:val="00147EA0"/>
    <w:rsid w:val="00151D89"/>
    <w:rsid w:val="001524C6"/>
    <w:rsid w:val="001527C9"/>
    <w:rsid w:val="00152E22"/>
    <w:rsid w:val="00157D3C"/>
    <w:rsid w:val="001616BA"/>
    <w:rsid w:val="00162A67"/>
    <w:rsid w:val="00163D8F"/>
    <w:rsid w:val="0016576E"/>
    <w:rsid w:val="00170FE5"/>
    <w:rsid w:val="00171FD5"/>
    <w:rsid w:val="00172060"/>
    <w:rsid w:val="00173567"/>
    <w:rsid w:val="00175040"/>
    <w:rsid w:val="00175ECB"/>
    <w:rsid w:val="00180AAA"/>
    <w:rsid w:val="00184D28"/>
    <w:rsid w:val="00190325"/>
    <w:rsid w:val="001919AB"/>
    <w:rsid w:val="00191CA6"/>
    <w:rsid w:val="001A0C93"/>
    <w:rsid w:val="001A596A"/>
    <w:rsid w:val="001B03F9"/>
    <w:rsid w:val="001B0AB0"/>
    <w:rsid w:val="001B2E3B"/>
    <w:rsid w:val="001B32A3"/>
    <w:rsid w:val="001C6D9D"/>
    <w:rsid w:val="001C731F"/>
    <w:rsid w:val="001D192C"/>
    <w:rsid w:val="001D47F3"/>
    <w:rsid w:val="001D512F"/>
    <w:rsid w:val="001D5C4C"/>
    <w:rsid w:val="001D64C8"/>
    <w:rsid w:val="001E2938"/>
    <w:rsid w:val="001E5CF0"/>
    <w:rsid w:val="001F1F4B"/>
    <w:rsid w:val="001F28CB"/>
    <w:rsid w:val="001F32BD"/>
    <w:rsid w:val="001F65B3"/>
    <w:rsid w:val="001F7C83"/>
    <w:rsid w:val="00204271"/>
    <w:rsid w:val="00204BCD"/>
    <w:rsid w:val="00221139"/>
    <w:rsid w:val="002246A0"/>
    <w:rsid w:val="002253B6"/>
    <w:rsid w:val="002253D6"/>
    <w:rsid w:val="00227276"/>
    <w:rsid w:val="0022747F"/>
    <w:rsid w:val="00230E36"/>
    <w:rsid w:val="00234756"/>
    <w:rsid w:val="002423B7"/>
    <w:rsid w:val="002436A5"/>
    <w:rsid w:val="00245E39"/>
    <w:rsid w:val="00247684"/>
    <w:rsid w:val="002514BE"/>
    <w:rsid w:val="002524AF"/>
    <w:rsid w:val="00254636"/>
    <w:rsid w:val="00255E51"/>
    <w:rsid w:val="002602A1"/>
    <w:rsid w:val="002629D2"/>
    <w:rsid w:val="00262D3E"/>
    <w:rsid w:val="00264599"/>
    <w:rsid w:val="00266566"/>
    <w:rsid w:val="00266F31"/>
    <w:rsid w:val="002710FA"/>
    <w:rsid w:val="002713D3"/>
    <w:rsid w:val="00277E5B"/>
    <w:rsid w:val="00277F82"/>
    <w:rsid w:val="00285FB8"/>
    <w:rsid w:val="002900B4"/>
    <w:rsid w:val="002A22D1"/>
    <w:rsid w:val="002A4FCA"/>
    <w:rsid w:val="002B0D02"/>
    <w:rsid w:val="002B29D8"/>
    <w:rsid w:val="002B4BE4"/>
    <w:rsid w:val="002B70C5"/>
    <w:rsid w:val="002C036D"/>
    <w:rsid w:val="002C0486"/>
    <w:rsid w:val="002C1DDB"/>
    <w:rsid w:val="002C7FD0"/>
    <w:rsid w:val="002D29EA"/>
    <w:rsid w:val="002D305F"/>
    <w:rsid w:val="002D5A27"/>
    <w:rsid w:val="002D5C5D"/>
    <w:rsid w:val="002D5CCF"/>
    <w:rsid w:val="002E40AC"/>
    <w:rsid w:val="002E61FF"/>
    <w:rsid w:val="002E78B9"/>
    <w:rsid w:val="002F2D34"/>
    <w:rsid w:val="002F2E41"/>
    <w:rsid w:val="002F3276"/>
    <w:rsid w:val="002F5DB3"/>
    <w:rsid w:val="00303331"/>
    <w:rsid w:val="003033F8"/>
    <w:rsid w:val="00304C07"/>
    <w:rsid w:val="00305012"/>
    <w:rsid w:val="00305A47"/>
    <w:rsid w:val="00310239"/>
    <w:rsid w:val="003133E1"/>
    <w:rsid w:val="00314AAA"/>
    <w:rsid w:val="003203DA"/>
    <w:rsid w:val="00322E79"/>
    <w:rsid w:val="00324625"/>
    <w:rsid w:val="003255B0"/>
    <w:rsid w:val="00325EBD"/>
    <w:rsid w:val="003266AB"/>
    <w:rsid w:val="003319AA"/>
    <w:rsid w:val="00342291"/>
    <w:rsid w:val="003444A3"/>
    <w:rsid w:val="0034582F"/>
    <w:rsid w:val="00346DB6"/>
    <w:rsid w:val="00346DE4"/>
    <w:rsid w:val="00351518"/>
    <w:rsid w:val="00357000"/>
    <w:rsid w:val="00357D4D"/>
    <w:rsid w:val="003611E1"/>
    <w:rsid w:val="00365684"/>
    <w:rsid w:val="00366A63"/>
    <w:rsid w:val="00367C08"/>
    <w:rsid w:val="003702AD"/>
    <w:rsid w:val="0037189A"/>
    <w:rsid w:val="0037598C"/>
    <w:rsid w:val="00380004"/>
    <w:rsid w:val="00382590"/>
    <w:rsid w:val="00386B78"/>
    <w:rsid w:val="00387772"/>
    <w:rsid w:val="00387F04"/>
    <w:rsid w:val="0039314E"/>
    <w:rsid w:val="00393891"/>
    <w:rsid w:val="00393BF9"/>
    <w:rsid w:val="00395D04"/>
    <w:rsid w:val="00395F12"/>
    <w:rsid w:val="003A1B2A"/>
    <w:rsid w:val="003A43AE"/>
    <w:rsid w:val="003B33B6"/>
    <w:rsid w:val="003B40F9"/>
    <w:rsid w:val="003B41D6"/>
    <w:rsid w:val="003B66CD"/>
    <w:rsid w:val="003B746A"/>
    <w:rsid w:val="003C09AD"/>
    <w:rsid w:val="003C0AE6"/>
    <w:rsid w:val="003C7709"/>
    <w:rsid w:val="003C79A9"/>
    <w:rsid w:val="003D3617"/>
    <w:rsid w:val="003D45B1"/>
    <w:rsid w:val="003D6AD9"/>
    <w:rsid w:val="003D7243"/>
    <w:rsid w:val="003E0DE1"/>
    <w:rsid w:val="003E4F4B"/>
    <w:rsid w:val="003F5115"/>
    <w:rsid w:val="003F73F5"/>
    <w:rsid w:val="00400429"/>
    <w:rsid w:val="004056D3"/>
    <w:rsid w:val="004065C1"/>
    <w:rsid w:val="00411CE2"/>
    <w:rsid w:val="004157DE"/>
    <w:rsid w:val="0041593F"/>
    <w:rsid w:val="004165B5"/>
    <w:rsid w:val="00417953"/>
    <w:rsid w:val="00417BAF"/>
    <w:rsid w:val="0042112B"/>
    <w:rsid w:val="0042380C"/>
    <w:rsid w:val="00424788"/>
    <w:rsid w:val="00425F02"/>
    <w:rsid w:val="00431294"/>
    <w:rsid w:val="00432764"/>
    <w:rsid w:val="0043583E"/>
    <w:rsid w:val="00437E22"/>
    <w:rsid w:val="004417E9"/>
    <w:rsid w:val="0044487D"/>
    <w:rsid w:val="0045057A"/>
    <w:rsid w:val="004517C0"/>
    <w:rsid w:val="00454A2A"/>
    <w:rsid w:val="00455139"/>
    <w:rsid w:val="00455CA4"/>
    <w:rsid w:val="00456C72"/>
    <w:rsid w:val="00457EE7"/>
    <w:rsid w:val="004610B9"/>
    <w:rsid w:val="00462BB7"/>
    <w:rsid w:val="0046616C"/>
    <w:rsid w:val="004742B9"/>
    <w:rsid w:val="00474984"/>
    <w:rsid w:val="00475D2E"/>
    <w:rsid w:val="00475F9E"/>
    <w:rsid w:val="00480EC3"/>
    <w:rsid w:val="004846CD"/>
    <w:rsid w:val="004860E7"/>
    <w:rsid w:val="00492374"/>
    <w:rsid w:val="004A05D6"/>
    <w:rsid w:val="004A2AB3"/>
    <w:rsid w:val="004A2EA0"/>
    <w:rsid w:val="004A44D8"/>
    <w:rsid w:val="004B1305"/>
    <w:rsid w:val="004B1AFE"/>
    <w:rsid w:val="004B4587"/>
    <w:rsid w:val="004C077E"/>
    <w:rsid w:val="004C6022"/>
    <w:rsid w:val="004C6CCE"/>
    <w:rsid w:val="004C7761"/>
    <w:rsid w:val="004D47B8"/>
    <w:rsid w:val="004D7922"/>
    <w:rsid w:val="004E0EFF"/>
    <w:rsid w:val="004E376D"/>
    <w:rsid w:val="004E3E3A"/>
    <w:rsid w:val="004E721D"/>
    <w:rsid w:val="004F771D"/>
    <w:rsid w:val="00501B55"/>
    <w:rsid w:val="00501C49"/>
    <w:rsid w:val="00502788"/>
    <w:rsid w:val="00503D32"/>
    <w:rsid w:val="00507C54"/>
    <w:rsid w:val="00511E91"/>
    <w:rsid w:val="00516B08"/>
    <w:rsid w:val="0051782A"/>
    <w:rsid w:val="0052420D"/>
    <w:rsid w:val="00532932"/>
    <w:rsid w:val="00534CFC"/>
    <w:rsid w:val="00535369"/>
    <w:rsid w:val="00541036"/>
    <w:rsid w:val="00542909"/>
    <w:rsid w:val="00543ED5"/>
    <w:rsid w:val="0054567F"/>
    <w:rsid w:val="00545AD7"/>
    <w:rsid w:val="00545CFE"/>
    <w:rsid w:val="0055413D"/>
    <w:rsid w:val="00555E15"/>
    <w:rsid w:val="00556116"/>
    <w:rsid w:val="005563E6"/>
    <w:rsid w:val="0056113A"/>
    <w:rsid w:val="00562542"/>
    <w:rsid w:val="0056492F"/>
    <w:rsid w:val="0056694F"/>
    <w:rsid w:val="005678C6"/>
    <w:rsid w:val="00577F69"/>
    <w:rsid w:val="0058678E"/>
    <w:rsid w:val="00590B33"/>
    <w:rsid w:val="00590BA7"/>
    <w:rsid w:val="00591FF5"/>
    <w:rsid w:val="00593F43"/>
    <w:rsid w:val="00594F4E"/>
    <w:rsid w:val="005A23A6"/>
    <w:rsid w:val="005A2558"/>
    <w:rsid w:val="005A3028"/>
    <w:rsid w:val="005A3181"/>
    <w:rsid w:val="005A7111"/>
    <w:rsid w:val="005A785E"/>
    <w:rsid w:val="005B2ECE"/>
    <w:rsid w:val="005C4593"/>
    <w:rsid w:val="005C5899"/>
    <w:rsid w:val="005C58BF"/>
    <w:rsid w:val="005C7C3A"/>
    <w:rsid w:val="005D5540"/>
    <w:rsid w:val="005E1559"/>
    <w:rsid w:val="005E1849"/>
    <w:rsid w:val="005E269F"/>
    <w:rsid w:val="005E35AD"/>
    <w:rsid w:val="005E59B8"/>
    <w:rsid w:val="005F5214"/>
    <w:rsid w:val="005F5ABA"/>
    <w:rsid w:val="005F5F09"/>
    <w:rsid w:val="00600445"/>
    <w:rsid w:val="00613086"/>
    <w:rsid w:val="006131CC"/>
    <w:rsid w:val="00614091"/>
    <w:rsid w:val="0061777C"/>
    <w:rsid w:val="00617CB0"/>
    <w:rsid w:val="00620752"/>
    <w:rsid w:val="00621286"/>
    <w:rsid w:val="0062323E"/>
    <w:rsid w:val="006314A4"/>
    <w:rsid w:val="006319A6"/>
    <w:rsid w:val="00636FE7"/>
    <w:rsid w:val="00637608"/>
    <w:rsid w:val="00637BAC"/>
    <w:rsid w:val="006463D2"/>
    <w:rsid w:val="00650FA8"/>
    <w:rsid w:val="00652A23"/>
    <w:rsid w:val="0065357C"/>
    <w:rsid w:val="00653B74"/>
    <w:rsid w:val="006550AF"/>
    <w:rsid w:val="006552CB"/>
    <w:rsid w:val="00656826"/>
    <w:rsid w:val="0067258D"/>
    <w:rsid w:val="006755D9"/>
    <w:rsid w:val="006778D5"/>
    <w:rsid w:val="00680FE3"/>
    <w:rsid w:val="00684CC3"/>
    <w:rsid w:val="0069219B"/>
    <w:rsid w:val="0069250F"/>
    <w:rsid w:val="006A102A"/>
    <w:rsid w:val="006A31FF"/>
    <w:rsid w:val="006A44F5"/>
    <w:rsid w:val="006B0B2F"/>
    <w:rsid w:val="006B0E37"/>
    <w:rsid w:val="006B469E"/>
    <w:rsid w:val="006B6E8D"/>
    <w:rsid w:val="006C07F8"/>
    <w:rsid w:val="006C5BD5"/>
    <w:rsid w:val="006C69D5"/>
    <w:rsid w:val="006C73FE"/>
    <w:rsid w:val="006D153B"/>
    <w:rsid w:val="006D272E"/>
    <w:rsid w:val="006D2871"/>
    <w:rsid w:val="006D3CD3"/>
    <w:rsid w:val="006D4813"/>
    <w:rsid w:val="006D4B7A"/>
    <w:rsid w:val="006D5C00"/>
    <w:rsid w:val="006E0417"/>
    <w:rsid w:val="006E0517"/>
    <w:rsid w:val="006E4EE9"/>
    <w:rsid w:val="006E55BC"/>
    <w:rsid w:val="006E5B63"/>
    <w:rsid w:val="006E7189"/>
    <w:rsid w:val="006F2D81"/>
    <w:rsid w:val="006F3E93"/>
    <w:rsid w:val="006F55B2"/>
    <w:rsid w:val="007002E4"/>
    <w:rsid w:val="007013A8"/>
    <w:rsid w:val="00701498"/>
    <w:rsid w:val="00701A46"/>
    <w:rsid w:val="007078D2"/>
    <w:rsid w:val="0071038A"/>
    <w:rsid w:val="0071164A"/>
    <w:rsid w:val="0071165D"/>
    <w:rsid w:val="0071310C"/>
    <w:rsid w:val="00713838"/>
    <w:rsid w:val="00714F8A"/>
    <w:rsid w:val="00721173"/>
    <w:rsid w:val="00723627"/>
    <w:rsid w:val="00723A1B"/>
    <w:rsid w:val="007242EE"/>
    <w:rsid w:val="0073305B"/>
    <w:rsid w:val="007348BE"/>
    <w:rsid w:val="00735000"/>
    <w:rsid w:val="007364E7"/>
    <w:rsid w:val="00737A05"/>
    <w:rsid w:val="00741FE7"/>
    <w:rsid w:val="00743FF4"/>
    <w:rsid w:val="0074520A"/>
    <w:rsid w:val="00745452"/>
    <w:rsid w:val="00745D11"/>
    <w:rsid w:val="007466C4"/>
    <w:rsid w:val="007478FF"/>
    <w:rsid w:val="00760BAE"/>
    <w:rsid w:val="00760F3B"/>
    <w:rsid w:val="00761567"/>
    <w:rsid w:val="00763266"/>
    <w:rsid w:val="00764690"/>
    <w:rsid w:val="007649CB"/>
    <w:rsid w:val="00767740"/>
    <w:rsid w:val="00770E7D"/>
    <w:rsid w:val="0077192A"/>
    <w:rsid w:val="00786ADB"/>
    <w:rsid w:val="00786E0E"/>
    <w:rsid w:val="0079236E"/>
    <w:rsid w:val="00793F3E"/>
    <w:rsid w:val="007A088A"/>
    <w:rsid w:val="007A1307"/>
    <w:rsid w:val="007A4845"/>
    <w:rsid w:val="007A6712"/>
    <w:rsid w:val="007B0C12"/>
    <w:rsid w:val="007B1A15"/>
    <w:rsid w:val="007B7329"/>
    <w:rsid w:val="007C1C15"/>
    <w:rsid w:val="007C1DBB"/>
    <w:rsid w:val="007C2B61"/>
    <w:rsid w:val="007C3F31"/>
    <w:rsid w:val="007C7DFC"/>
    <w:rsid w:val="007D11D0"/>
    <w:rsid w:val="007D13A1"/>
    <w:rsid w:val="007D246B"/>
    <w:rsid w:val="007E0568"/>
    <w:rsid w:val="007E14E5"/>
    <w:rsid w:val="007E1FF0"/>
    <w:rsid w:val="007E4948"/>
    <w:rsid w:val="007F0CB8"/>
    <w:rsid w:val="007F571D"/>
    <w:rsid w:val="008005A3"/>
    <w:rsid w:val="00801E2B"/>
    <w:rsid w:val="00802BEA"/>
    <w:rsid w:val="00806661"/>
    <w:rsid w:val="008109B3"/>
    <w:rsid w:val="00812D97"/>
    <w:rsid w:val="0081383A"/>
    <w:rsid w:val="00814F94"/>
    <w:rsid w:val="00815769"/>
    <w:rsid w:val="00821432"/>
    <w:rsid w:val="00825DFF"/>
    <w:rsid w:val="0082669B"/>
    <w:rsid w:val="00826D21"/>
    <w:rsid w:val="008277A7"/>
    <w:rsid w:val="00832072"/>
    <w:rsid w:val="00836989"/>
    <w:rsid w:val="00836FCF"/>
    <w:rsid w:val="00840409"/>
    <w:rsid w:val="008413B4"/>
    <w:rsid w:val="00841BFD"/>
    <w:rsid w:val="00843CDF"/>
    <w:rsid w:val="00844E02"/>
    <w:rsid w:val="0084605A"/>
    <w:rsid w:val="008523AF"/>
    <w:rsid w:val="00856964"/>
    <w:rsid w:val="008569F0"/>
    <w:rsid w:val="00857417"/>
    <w:rsid w:val="008609CD"/>
    <w:rsid w:val="008618C6"/>
    <w:rsid w:val="00863170"/>
    <w:rsid w:val="0086322A"/>
    <w:rsid w:val="00863E97"/>
    <w:rsid w:val="00864593"/>
    <w:rsid w:val="00864835"/>
    <w:rsid w:val="00864F7E"/>
    <w:rsid w:val="0086703F"/>
    <w:rsid w:val="008715B0"/>
    <w:rsid w:val="00871602"/>
    <w:rsid w:val="008723A3"/>
    <w:rsid w:val="00875591"/>
    <w:rsid w:val="00876F6C"/>
    <w:rsid w:val="00885E46"/>
    <w:rsid w:val="0088752D"/>
    <w:rsid w:val="0089381C"/>
    <w:rsid w:val="008A14B0"/>
    <w:rsid w:val="008B1340"/>
    <w:rsid w:val="008B7F91"/>
    <w:rsid w:val="008C312E"/>
    <w:rsid w:val="008C573A"/>
    <w:rsid w:val="008C5CD4"/>
    <w:rsid w:val="008C79C2"/>
    <w:rsid w:val="008C7DFC"/>
    <w:rsid w:val="008E195C"/>
    <w:rsid w:val="008E39A0"/>
    <w:rsid w:val="008E415B"/>
    <w:rsid w:val="008E4F46"/>
    <w:rsid w:val="008F576C"/>
    <w:rsid w:val="008F6A6B"/>
    <w:rsid w:val="008F73DB"/>
    <w:rsid w:val="00903FBE"/>
    <w:rsid w:val="009041A7"/>
    <w:rsid w:val="00904F1D"/>
    <w:rsid w:val="00910B59"/>
    <w:rsid w:val="00912436"/>
    <w:rsid w:val="0091246F"/>
    <w:rsid w:val="0091301B"/>
    <w:rsid w:val="00914DCF"/>
    <w:rsid w:val="00923630"/>
    <w:rsid w:val="00931440"/>
    <w:rsid w:val="00931B13"/>
    <w:rsid w:val="00931B20"/>
    <w:rsid w:val="00934130"/>
    <w:rsid w:val="009354A7"/>
    <w:rsid w:val="00935585"/>
    <w:rsid w:val="00935C84"/>
    <w:rsid w:val="00936608"/>
    <w:rsid w:val="00936D55"/>
    <w:rsid w:val="00936E47"/>
    <w:rsid w:val="0094001B"/>
    <w:rsid w:val="00942817"/>
    <w:rsid w:val="0094296D"/>
    <w:rsid w:val="00953CD2"/>
    <w:rsid w:val="00954837"/>
    <w:rsid w:val="00961ECD"/>
    <w:rsid w:val="0096336E"/>
    <w:rsid w:val="00964221"/>
    <w:rsid w:val="009653C9"/>
    <w:rsid w:val="00966BF0"/>
    <w:rsid w:val="009725FC"/>
    <w:rsid w:val="00972F50"/>
    <w:rsid w:val="0097308F"/>
    <w:rsid w:val="00974C0B"/>
    <w:rsid w:val="009763D8"/>
    <w:rsid w:val="00977B90"/>
    <w:rsid w:val="00983209"/>
    <w:rsid w:val="00983CD6"/>
    <w:rsid w:val="00984978"/>
    <w:rsid w:val="00984DC9"/>
    <w:rsid w:val="009851B1"/>
    <w:rsid w:val="0099230C"/>
    <w:rsid w:val="009924B1"/>
    <w:rsid w:val="009956D4"/>
    <w:rsid w:val="0099628E"/>
    <w:rsid w:val="00996786"/>
    <w:rsid w:val="009A0D3D"/>
    <w:rsid w:val="009A40CC"/>
    <w:rsid w:val="009A4A1A"/>
    <w:rsid w:val="009B0F6A"/>
    <w:rsid w:val="009B106A"/>
    <w:rsid w:val="009B2D2F"/>
    <w:rsid w:val="009B38DA"/>
    <w:rsid w:val="009B41A2"/>
    <w:rsid w:val="009B4313"/>
    <w:rsid w:val="009C0BEC"/>
    <w:rsid w:val="009C250B"/>
    <w:rsid w:val="009C4628"/>
    <w:rsid w:val="009C75E7"/>
    <w:rsid w:val="009D10EE"/>
    <w:rsid w:val="009D46E6"/>
    <w:rsid w:val="009D4DC5"/>
    <w:rsid w:val="009D4F54"/>
    <w:rsid w:val="009E0C16"/>
    <w:rsid w:val="009E183B"/>
    <w:rsid w:val="009F076B"/>
    <w:rsid w:val="009F2BF7"/>
    <w:rsid w:val="009F4E60"/>
    <w:rsid w:val="00A0476C"/>
    <w:rsid w:val="00A0512A"/>
    <w:rsid w:val="00A05711"/>
    <w:rsid w:val="00A058D1"/>
    <w:rsid w:val="00A05F05"/>
    <w:rsid w:val="00A12444"/>
    <w:rsid w:val="00A13278"/>
    <w:rsid w:val="00A13A0E"/>
    <w:rsid w:val="00A1666E"/>
    <w:rsid w:val="00A17510"/>
    <w:rsid w:val="00A21D8C"/>
    <w:rsid w:val="00A21EDE"/>
    <w:rsid w:val="00A233B2"/>
    <w:rsid w:val="00A236E9"/>
    <w:rsid w:val="00A27515"/>
    <w:rsid w:val="00A3225C"/>
    <w:rsid w:val="00A43388"/>
    <w:rsid w:val="00A56418"/>
    <w:rsid w:val="00A63C24"/>
    <w:rsid w:val="00A67059"/>
    <w:rsid w:val="00A67BCD"/>
    <w:rsid w:val="00A70284"/>
    <w:rsid w:val="00A70B15"/>
    <w:rsid w:val="00A735D6"/>
    <w:rsid w:val="00A74656"/>
    <w:rsid w:val="00A83E79"/>
    <w:rsid w:val="00A86151"/>
    <w:rsid w:val="00A8795E"/>
    <w:rsid w:val="00A9288E"/>
    <w:rsid w:val="00A933C7"/>
    <w:rsid w:val="00A95562"/>
    <w:rsid w:val="00A9557D"/>
    <w:rsid w:val="00A97CB1"/>
    <w:rsid w:val="00AA3B88"/>
    <w:rsid w:val="00AA5193"/>
    <w:rsid w:val="00AB07A4"/>
    <w:rsid w:val="00AB15A3"/>
    <w:rsid w:val="00AB296A"/>
    <w:rsid w:val="00AB2A92"/>
    <w:rsid w:val="00AB2B91"/>
    <w:rsid w:val="00AB59AC"/>
    <w:rsid w:val="00AB6E2B"/>
    <w:rsid w:val="00AB7261"/>
    <w:rsid w:val="00AC356A"/>
    <w:rsid w:val="00AC6087"/>
    <w:rsid w:val="00AC75D3"/>
    <w:rsid w:val="00AD18A6"/>
    <w:rsid w:val="00AD36B1"/>
    <w:rsid w:val="00AD464B"/>
    <w:rsid w:val="00AD6AA9"/>
    <w:rsid w:val="00AD75E9"/>
    <w:rsid w:val="00AE0D09"/>
    <w:rsid w:val="00AE0F24"/>
    <w:rsid w:val="00AE335C"/>
    <w:rsid w:val="00AE3C37"/>
    <w:rsid w:val="00AE4152"/>
    <w:rsid w:val="00AE4AF3"/>
    <w:rsid w:val="00AE4E40"/>
    <w:rsid w:val="00AE63A0"/>
    <w:rsid w:val="00AE6801"/>
    <w:rsid w:val="00AF06AE"/>
    <w:rsid w:val="00AF15C3"/>
    <w:rsid w:val="00AF2035"/>
    <w:rsid w:val="00AF322F"/>
    <w:rsid w:val="00AF68D8"/>
    <w:rsid w:val="00AF77E3"/>
    <w:rsid w:val="00B000AB"/>
    <w:rsid w:val="00B05647"/>
    <w:rsid w:val="00B06B5A"/>
    <w:rsid w:val="00B07C2A"/>
    <w:rsid w:val="00B102FB"/>
    <w:rsid w:val="00B155BF"/>
    <w:rsid w:val="00B158BB"/>
    <w:rsid w:val="00B23295"/>
    <w:rsid w:val="00B23FEB"/>
    <w:rsid w:val="00B26302"/>
    <w:rsid w:val="00B26A04"/>
    <w:rsid w:val="00B277E2"/>
    <w:rsid w:val="00B468D3"/>
    <w:rsid w:val="00B51F47"/>
    <w:rsid w:val="00B54A6B"/>
    <w:rsid w:val="00B627C8"/>
    <w:rsid w:val="00B7067A"/>
    <w:rsid w:val="00B711A0"/>
    <w:rsid w:val="00B72830"/>
    <w:rsid w:val="00B72A0A"/>
    <w:rsid w:val="00B73A93"/>
    <w:rsid w:val="00B74C62"/>
    <w:rsid w:val="00B8196F"/>
    <w:rsid w:val="00B82DC1"/>
    <w:rsid w:val="00B840F1"/>
    <w:rsid w:val="00B8676A"/>
    <w:rsid w:val="00BA08A8"/>
    <w:rsid w:val="00BA2E51"/>
    <w:rsid w:val="00BA4CD8"/>
    <w:rsid w:val="00BA6ED2"/>
    <w:rsid w:val="00BB704E"/>
    <w:rsid w:val="00BC0C31"/>
    <w:rsid w:val="00BD02B6"/>
    <w:rsid w:val="00BD1C53"/>
    <w:rsid w:val="00BD47D7"/>
    <w:rsid w:val="00BD4FB5"/>
    <w:rsid w:val="00BD7081"/>
    <w:rsid w:val="00BD7396"/>
    <w:rsid w:val="00BE21C9"/>
    <w:rsid w:val="00BE2B51"/>
    <w:rsid w:val="00BE422F"/>
    <w:rsid w:val="00BF1FAC"/>
    <w:rsid w:val="00BF4987"/>
    <w:rsid w:val="00C00934"/>
    <w:rsid w:val="00C00A42"/>
    <w:rsid w:val="00C021DA"/>
    <w:rsid w:val="00C059B5"/>
    <w:rsid w:val="00C05B52"/>
    <w:rsid w:val="00C0798D"/>
    <w:rsid w:val="00C12944"/>
    <w:rsid w:val="00C15CF1"/>
    <w:rsid w:val="00C16EC3"/>
    <w:rsid w:val="00C21F4C"/>
    <w:rsid w:val="00C254BB"/>
    <w:rsid w:val="00C259EC"/>
    <w:rsid w:val="00C2643B"/>
    <w:rsid w:val="00C316CC"/>
    <w:rsid w:val="00C338CD"/>
    <w:rsid w:val="00C349DB"/>
    <w:rsid w:val="00C36387"/>
    <w:rsid w:val="00C379B1"/>
    <w:rsid w:val="00C37EE0"/>
    <w:rsid w:val="00C41611"/>
    <w:rsid w:val="00C43807"/>
    <w:rsid w:val="00C452C8"/>
    <w:rsid w:val="00C4665C"/>
    <w:rsid w:val="00C4685F"/>
    <w:rsid w:val="00C4701E"/>
    <w:rsid w:val="00C47A7E"/>
    <w:rsid w:val="00C5097D"/>
    <w:rsid w:val="00C53507"/>
    <w:rsid w:val="00C5683D"/>
    <w:rsid w:val="00C57923"/>
    <w:rsid w:val="00C60048"/>
    <w:rsid w:val="00C64565"/>
    <w:rsid w:val="00C64C0F"/>
    <w:rsid w:val="00C70273"/>
    <w:rsid w:val="00C723F5"/>
    <w:rsid w:val="00C75CA5"/>
    <w:rsid w:val="00C81093"/>
    <w:rsid w:val="00C84008"/>
    <w:rsid w:val="00C8472D"/>
    <w:rsid w:val="00C8708C"/>
    <w:rsid w:val="00C87BCB"/>
    <w:rsid w:val="00C92F70"/>
    <w:rsid w:val="00CA1302"/>
    <w:rsid w:val="00CA18F4"/>
    <w:rsid w:val="00CA5702"/>
    <w:rsid w:val="00CA59B0"/>
    <w:rsid w:val="00CB082C"/>
    <w:rsid w:val="00CB3F72"/>
    <w:rsid w:val="00CC0676"/>
    <w:rsid w:val="00CC164D"/>
    <w:rsid w:val="00CC2A20"/>
    <w:rsid w:val="00CC3F7E"/>
    <w:rsid w:val="00CC4D99"/>
    <w:rsid w:val="00CC6BB5"/>
    <w:rsid w:val="00CC7250"/>
    <w:rsid w:val="00CC7C5E"/>
    <w:rsid w:val="00CD1A71"/>
    <w:rsid w:val="00CD221D"/>
    <w:rsid w:val="00CD2BB4"/>
    <w:rsid w:val="00CD3CE6"/>
    <w:rsid w:val="00CD4DCF"/>
    <w:rsid w:val="00CD5FEF"/>
    <w:rsid w:val="00CE0F06"/>
    <w:rsid w:val="00CE18F8"/>
    <w:rsid w:val="00CE5D56"/>
    <w:rsid w:val="00CE796A"/>
    <w:rsid w:val="00CF00C7"/>
    <w:rsid w:val="00CF1795"/>
    <w:rsid w:val="00CF3B25"/>
    <w:rsid w:val="00CF5C68"/>
    <w:rsid w:val="00D00730"/>
    <w:rsid w:val="00D01523"/>
    <w:rsid w:val="00D02396"/>
    <w:rsid w:val="00D02A60"/>
    <w:rsid w:val="00D068A8"/>
    <w:rsid w:val="00D135BF"/>
    <w:rsid w:val="00D15E5B"/>
    <w:rsid w:val="00D16995"/>
    <w:rsid w:val="00D17ADF"/>
    <w:rsid w:val="00D17B8A"/>
    <w:rsid w:val="00D205E3"/>
    <w:rsid w:val="00D23A43"/>
    <w:rsid w:val="00D25808"/>
    <w:rsid w:val="00D262BC"/>
    <w:rsid w:val="00D3097B"/>
    <w:rsid w:val="00D41134"/>
    <w:rsid w:val="00D41546"/>
    <w:rsid w:val="00D41AEE"/>
    <w:rsid w:val="00D41B1C"/>
    <w:rsid w:val="00D41CCA"/>
    <w:rsid w:val="00D454BE"/>
    <w:rsid w:val="00D45C61"/>
    <w:rsid w:val="00D46A61"/>
    <w:rsid w:val="00D4724F"/>
    <w:rsid w:val="00D47D86"/>
    <w:rsid w:val="00D50D26"/>
    <w:rsid w:val="00D53994"/>
    <w:rsid w:val="00D547CF"/>
    <w:rsid w:val="00D54CB9"/>
    <w:rsid w:val="00D5560F"/>
    <w:rsid w:val="00D56790"/>
    <w:rsid w:val="00D63211"/>
    <w:rsid w:val="00D63473"/>
    <w:rsid w:val="00D64703"/>
    <w:rsid w:val="00D667C4"/>
    <w:rsid w:val="00D71BA7"/>
    <w:rsid w:val="00D7539B"/>
    <w:rsid w:val="00D7683D"/>
    <w:rsid w:val="00D76E51"/>
    <w:rsid w:val="00D77EC1"/>
    <w:rsid w:val="00D80957"/>
    <w:rsid w:val="00D81155"/>
    <w:rsid w:val="00D827F8"/>
    <w:rsid w:val="00D83F0A"/>
    <w:rsid w:val="00D84FD2"/>
    <w:rsid w:val="00D90A77"/>
    <w:rsid w:val="00D918B3"/>
    <w:rsid w:val="00D9289A"/>
    <w:rsid w:val="00D92DF0"/>
    <w:rsid w:val="00D92E00"/>
    <w:rsid w:val="00D9402A"/>
    <w:rsid w:val="00DA0709"/>
    <w:rsid w:val="00DA1250"/>
    <w:rsid w:val="00DA140D"/>
    <w:rsid w:val="00DA6DAF"/>
    <w:rsid w:val="00DB2984"/>
    <w:rsid w:val="00DB3A2E"/>
    <w:rsid w:val="00DB4324"/>
    <w:rsid w:val="00DC0F4A"/>
    <w:rsid w:val="00DC1D08"/>
    <w:rsid w:val="00DC6FD9"/>
    <w:rsid w:val="00DC7E03"/>
    <w:rsid w:val="00DD050E"/>
    <w:rsid w:val="00DD26B7"/>
    <w:rsid w:val="00DD295A"/>
    <w:rsid w:val="00DD36D7"/>
    <w:rsid w:val="00DD49CF"/>
    <w:rsid w:val="00DD50E7"/>
    <w:rsid w:val="00DE0634"/>
    <w:rsid w:val="00DE5A0B"/>
    <w:rsid w:val="00DE717D"/>
    <w:rsid w:val="00DE7A12"/>
    <w:rsid w:val="00DF2748"/>
    <w:rsid w:val="00DF3FC9"/>
    <w:rsid w:val="00DF4A42"/>
    <w:rsid w:val="00DF5364"/>
    <w:rsid w:val="00DF5AB7"/>
    <w:rsid w:val="00DF7039"/>
    <w:rsid w:val="00DF7B65"/>
    <w:rsid w:val="00E00607"/>
    <w:rsid w:val="00E00714"/>
    <w:rsid w:val="00E01A10"/>
    <w:rsid w:val="00E05336"/>
    <w:rsid w:val="00E05CE7"/>
    <w:rsid w:val="00E117C6"/>
    <w:rsid w:val="00E12DF6"/>
    <w:rsid w:val="00E13BF6"/>
    <w:rsid w:val="00E17255"/>
    <w:rsid w:val="00E17D34"/>
    <w:rsid w:val="00E20022"/>
    <w:rsid w:val="00E21EC3"/>
    <w:rsid w:val="00E22C5D"/>
    <w:rsid w:val="00E27344"/>
    <w:rsid w:val="00E273CF"/>
    <w:rsid w:val="00E32AE2"/>
    <w:rsid w:val="00E362DA"/>
    <w:rsid w:val="00E41AF8"/>
    <w:rsid w:val="00E4278A"/>
    <w:rsid w:val="00E441FA"/>
    <w:rsid w:val="00E50D4E"/>
    <w:rsid w:val="00E567AC"/>
    <w:rsid w:val="00E57C6D"/>
    <w:rsid w:val="00E624D5"/>
    <w:rsid w:val="00E62903"/>
    <w:rsid w:val="00E662EC"/>
    <w:rsid w:val="00E704DF"/>
    <w:rsid w:val="00E7268D"/>
    <w:rsid w:val="00E72BC2"/>
    <w:rsid w:val="00E735AD"/>
    <w:rsid w:val="00E77555"/>
    <w:rsid w:val="00E83CE8"/>
    <w:rsid w:val="00E844C5"/>
    <w:rsid w:val="00E848B6"/>
    <w:rsid w:val="00E84A93"/>
    <w:rsid w:val="00E85145"/>
    <w:rsid w:val="00E9228D"/>
    <w:rsid w:val="00E9279B"/>
    <w:rsid w:val="00E941D0"/>
    <w:rsid w:val="00E94632"/>
    <w:rsid w:val="00E9692A"/>
    <w:rsid w:val="00EA2C9B"/>
    <w:rsid w:val="00EA6193"/>
    <w:rsid w:val="00EA79DF"/>
    <w:rsid w:val="00EB1615"/>
    <w:rsid w:val="00EB17C6"/>
    <w:rsid w:val="00EC1F2E"/>
    <w:rsid w:val="00ED0255"/>
    <w:rsid w:val="00ED0F8A"/>
    <w:rsid w:val="00ED2CDA"/>
    <w:rsid w:val="00ED7BB5"/>
    <w:rsid w:val="00EE1737"/>
    <w:rsid w:val="00EE54B7"/>
    <w:rsid w:val="00EE5D01"/>
    <w:rsid w:val="00EE6370"/>
    <w:rsid w:val="00EE7520"/>
    <w:rsid w:val="00EE7C60"/>
    <w:rsid w:val="00EF4393"/>
    <w:rsid w:val="00EF4FF6"/>
    <w:rsid w:val="00EF6225"/>
    <w:rsid w:val="00F00058"/>
    <w:rsid w:val="00F055F8"/>
    <w:rsid w:val="00F069F3"/>
    <w:rsid w:val="00F106FF"/>
    <w:rsid w:val="00F13C7F"/>
    <w:rsid w:val="00F1447A"/>
    <w:rsid w:val="00F2166D"/>
    <w:rsid w:val="00F21FC2"/>
    <w:rsid w:val="00F22D2E"/>
    <w:rsid w:val="00F25DF3"/>
    <w:rsid w:val="00F27B41"/>
    <w:rsid w:val="00F30F35"/>
    <w:rsid w:val="00F338CB"/>
    <w:rsid w:val="00F34F61"/>
    <w:rsid w:val="00F37DEC"/>
    <w:rsid w:val="00F4110D"/>
    <w:rsid w:val="00F43154"/>
    <w:rsid w:val="00F460DB"/>
    <w:rsid w:val="00F51EEC"/>
    <w:rsid w:val="00F536EA"/>
    <w:rsid w:val="00F55179"/>
    <w:rsid w:val="00F573D1"/>
    <w:rsid w:val="00F573DC"/>
    <w:rsid w:val="00F60381"/>
    <w:rsid w:val="00F60A80"/>
    <w:rsid w:val="00F618B8"/>
    <w:rsid w:val="00F65E5F"/>
    <w:rsid w:val="00F66B27"/>
    <w:rsid w:val="00F66F9F"/>
    <w:rsid w:val="00F676DE"/>
    <w:rsid w:val="00F75AD3"/>
    <w:rsid w:val="00F81379"/>
    <w:rsid w:val="00F84331"/>
    <w:rsid w:val="00F847B3"/>
    <w:rsid w:val="00F861FC"/>
    <w:rsid w:val="00F90F76"/>
    <w:rsid w:val="00FA7E0F"/>
    <w:rsid w:val="00FB1870"/>
    <w:rsid w:val="00FB6409"/>
    <w:rsid w:val="00FC0736"/>
    <w:rsid w:val="00FC23B0"/>
    <w:rsid w:val="00FC25E3"/>
    <w:rsid w:val="00FC4CA1"/>
    <w:rsid w:val="00FC7CFD"/>
    <w:rsid w:val="00FD16DC"/>
    <w:rsid w:val="00FD3236"/>
    <w:rsid w:val="00FD5DD9"/>
    <w:rsid w:val="00FD68E9"/>
    <w:rsid w:val="00FD6C87"/>
    <w:rsid w:val="00FE3C90"/>
    <w:rsid w:val="00FE3D29"/>
    <w:rsid w:val="00FE6B4B"/>
    <w:rsid w:val="00FE750A"/>
    <w:rsid w:val="00FF08EE"/>
    <w:rsid w:val="00FF3BF1"/>
    <w:rsid w:val="00FF536F"/>
    <w:rsid w:val="00FF57CC"/>
    <w:rsid w:val="00FF79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86E97E2"/>
  <w15:docId w15:val="{F4AAFC26-112C-4426-97FB-53843D2E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B1AFE"/>
    <w:pPr>
      <w:snapToGrid w:val="0"/>
      <w:spacing w:before="100" w:beforeAutospacing="1" w:after="100" w:afterAutospacing="1" w:line="300" w:lineRule="auto"/>
      <w:ind w:firstLineChars="200" w:firstLine="200"/>
      <w:jc w:val="both"/>
    </w:pPr>
    <w:rPr>
      <w:rFonts w:eastAsia="標楷體"/>
      <w:kern w:val="2"/>
      <w:sz w:val="24"/>
    </w:rPr>
  </w:style>
  <w:style w:type="paragraph" w:styleId="1">
    <w:name w:val="heading 1"/>
    <w:next w:val="2"/>
    <w:qFormat/>
    <w:rsid w:val="0062323E"/>
    <w:pPr>
      <w:keepNext/>
      <w:keepLines/>
      <w:spacing w:before="100" w:beforeAutospacing="1" w:after="100" w:afterAutospacing="1" w:line="300" w:lineRule="auto"/>
      <w:jc w:val="center"/>
      <w:outlineLvl w:val="0"/>
    </w:pPr>
    <w:rPr>
      <w:rFonts w:eastAsia="標楷體"/>
      <w:b/>
      <w:bCs/>
      <w:kern w:val="52"/>
      <w:sz w:val="32"/>
      <w:szCs w:val="52"/>
    </w:rPr>
  </w:style>
  <w:style w:type="paragraph" w:styleId="2">
    <w:name w:val="heading 2"/>
    <w:next w:val="a"/>
    <w:link w:val="20"/>
    <w:qFormat/>
    <w:rsid w:val="004B1AFE"/>
    <w:pPr>
      <w:keepNext/>
      <w:spacing w:before="100" w:beforeAutospacing="1" w:after="100" w:afterAutospacing="1" w:line="300" w:lineRule="auto"/>
      <w:outlineLvl w:val="1"/>
    </w:pPr>
    <w:rPr>
      <w:rFonts w:eastAsia="標楷體"/>
      <w:b/>
      <w:bCs/>
      <w:sz w:val="28"/>
      <w:szCs w:val="48"/>
    </w:rPr>
  </w:style>
  <w:style w:type="paragraph" w:styleId="3">
    <w:name w:val="heading 3"/>
    <w:next w:val="a"/>
    <w:link w:val="30"/>
    <w:qFormat/>
    <w:rsid w:val="004B1AFE"/>
    <w:pPr>
      <w:keepNext/>
      <w:spacing w:before="100" w:beforeAutospacing="1" w:after="100" w:afterAutospacing="1" w:line="300" w:lineRule="auto"/>
      <w:outlineLvl w:val="2"/>
    </w:pPr>
    <w:rPr>
      <w:rFonts w:eastAsia="標楷體"/>
      <w:b/>
      <w:bCs/>
      <w:sz w:val="24"/>
      <w:szCs w:val="36"/>
    </w:rPr>
  </w:style>
  <w:style w:type="paragraph" w:styleId="4">
    <w:name w:val="heading 4"/>
    <w:basedOn w:val="a"/>
    <w:next w:val="a"/>
    <w:link w:val="40"/>
    <w:qFormat/>
    <w:rsid w:val="001152C5"/>
    <w:pPr>
      <w:keepNext/>
      <w:ind w:firstLineChars="0" w:firstLine="0"/>
      <w:jc w:val="left"/>
      <w:outlineLvl w:val="3"/>
    </w:pPr>
    <w:rPr>
      <w:szCs w:val="36"/>
      <w:u w:val="single"/>
    </w:rPr>
  </w:style>
  <w:style w:type="paragraph" w:styleId="5">
    <w:name w:val="heading 5"/>
    <w:basedOn w:val="a"/>
    <w:next w:val="a"/>
    <w:qFormat/>
    <w:rsid w:val="004B1AFE"/>
    <w:pPr>
      <w:keepNext/>
      <w:ind w:firstLineChars="0" w:firstLine="0"/>
      <w:outlineLvl w:val="4"/>
    </w:pPr>
    <w:rPr>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B1AFE"/>
    <w:pPr>
      <w:ind w:firstLineChars="0" w:firstLine="0"/>
      <w:jc w:val="right"/>
    </w:pPr>
    <w:rPr>
      <w:sz w:val="20"/>
    </w:rPr>
  </w:style>
  <w:style w:type="character" w:styleId="a5">
    <w:name w:val="page number"/>
    <w:rsid w:val="004B1AFE"/>
    <w:rPr>
      <w:rFonts w:ascii="Times New Roman" w:hAnsi="Times New Roman"/>
      <w:sz w:val="20"/>
    </w:rPr>
  </w:style>
  <w:style w:type="paragraph" w:styleId="a6">
    <w:name w:val="header"/>
    <w:basedOn w:val="a"/>
    <w:link w:val="a7"/>
    <w:rsid w:val="004B1AFE"/>
    <w:pPr>
      <w:ind w:firstLineChars="0" w:firstLine="0"/>
      <w:jc w:val="right"/>
    </w:pPr>
    <w:rPr>
      <w:sz w:val="20"/>
    </w:rPr>
  </w:style>
  <w:style w:type="paragraph" w:styleId="a8">
    <w:name w:val="Normal Indent"/>
    <w:basedOn w:val="a"/>
    <w:rsid w:val="004B1AFE"/>
    <w:pPr>
      <w:ind w:leftChars="200" w:left="480"/>
    </w:pPr>
  </w:style>
  <w:style w:type="paragraph" w:styleId="a9">
    <w:name w:val="Title"/>
    <w:basedOn w:val="a"/>
    <w:autoRedefine/>
    <w:qFormat/>
    <w:rsid w:val="00C21F4C"/>
    <w:pPr>
      <w:ind w:firstLineChars="0" w:firstLine="0"/>
      <w:jc w:val="center"/>
      <w:outlineLvl w:val="4"/>
    </w:pPr>
    <w:rPr>
      <w:rFonts w:cs="Arial"/>
      <w:bCs/>
      <w:color w:val="A50021"/>
      <w:sz w:val="26"/>
      <w:szCs w:val="32"/>
      <w14:shadow w14:blurRad="50800" w14:dist="38100" w14:dir="2700000" w14:sx="100000" w14:sy="100000" w14:kx="0" w14:ky="0" w14:algn="tl">
        <w14:srgbClr w14:val="000000">
          <w14:alpha w14:val="60000"/>
        </w14:srgbClr>
      </w14:shadow>
    </w:rPr>
  </w:style>
  <w:style w:type="paragraph" w:customStyle="1" w:styleId="aa">
    <w:name w:val="圖表"/>
    <w:rsid w:val="004B1AFE"/>
    <w:pPr>
      <w:keepNext/>
      <w:keepLines/>
      <w:spacing w:before="100" w:beforeAutospacing="1" w:after="100" w:afterAutospacing="1" w:line="300" w:lineRule="auto"/>
      <w:jc w:val="center"/>
    </w:pPr>
    <w:rPr>
      <w:rFonts w:eastAsia="標楷體"/>
      <w:b/>
      <w:sz w:val="24"/>
    </w:rPr>
  </w:style>
  <w:style w:type="paragraph" w:customStyle="1" w:styleId="10">
    <w:name w:val="表格內文1"/>
    <w:rsid w:val="004B1AFE"/>
    <w:pPr>
      <w:keepLines/>
      <w:adjustRightInd w:val="0"/>
      <w:snapToGrid w:val="0"/>
      <w:jc w:val="center"/>
    </w:pPr>
    <w:rPr>
      <w:rFonts w:eastAsia="標楷體"/>
      <w:sz w:val="24"/>
    </w:rPr>
  </w:style>
  <w:style w:type="character" w:styleId="ab">
    <w:name w:val="Hyperlink"/>
    <w:rsid w:val="004B1AFE"/>
    <w:rPr>
      <w:color w:val="333399"/>
      <w:u w:val="single"/>
    </w:rPr>
  </w:style>
  <w:style w:type="paragraph" w:customStyle="1" w:styleId="ac">
    <w:name w:val="圖表說明"/>
    <w:basedOn w:val="a"/>
    <w:next w:val="a"/>
    <w:rsid w:val="004B1AFE"/>
    <w:pPr>
      <w:keepLines/>
      <w:ind w:firstLineChars="0" w:firstLine="0"/>
      <w:jc w:val="center"/>
    </w:pPr>
    <w:rPr>
      <w:b/>
      <w:spacing w:val="-4"/>
    </w:rPr>
  </w:style>
  <w:style w:type="character" w:styleId="ad">
    <w:name w:val="FollowedHyperlink"/>
    <w:semiHidden/>
    <w:rsid w:val="004B1AFE"/>
    <w:rPr>
      <w:color w:val="800080"/>
      <w:u w:val="single"/>
    </w:rPr>
  </w:style>
  <w:style w:type="paragraph" w:styleId="ae">
    <w:name w:val="Balloon Text"/>
    <w:basedOn w:val="a"/>
    <w:semiHidden/>
    <w:rsid w:val="004B1AFE"/>
    <w:rPr>
      <w:rFonts w:ascii="Arial" w:eastAsia="新細明體" w:hAnsi="Arial"/>
      <w:sz w:val="18"/>
      <w:szCs w:val="18"/>
    </w:rPr>
  </w:style>
  <w:style w:type="paragraph" w:styleId="af">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
    <w:link w:val="af0"/>
    <w:uiPriority w:val="34"/>
    <w:qFormat/>
    <w:rsid w:val="003702AD"/>
    <w:pPr>
      <w:ind w:leftChars="200" w:left="480"/>
    </w:pPr>
  </w:style>
  <w:style w:type="character" w:customStyle="1" w:styleId="af0">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basedOn w:val="a0"/>
    <w:link w:val="af"/>
    <w:uiPriority w:val="34"/>
    <w:qFormat/>
    <w:rsid w:val="001250CD"/>
    <w:rPr>
      <w:rFonts w:eastAsia="標楷體"/>
      <w:kern w:val="2"/>
      <w:sz w:val="24"/>
    </w:rPr>
  </w:style>
  <w:style w:type="table" w:styleId="af1">
    <w:name w:val="Table Grid"/>
    <w:basedOn w:val="a1"/>
    <w:rsid w:val="00326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a0"/>
    <w:uiPriority w:val="99"/>
    <w:semiHidden/>
    <w:unhideWhenUsed/>
    <w:rsid w:val="00395D04"/>
    <w:rPr>
      <w:color w:val="605E5C"/>
      <w:shd w:val="clear" w:color="auto" w:fill="E1DFDD"/>
    </w:rPr>
  </w:style>
  <w:style w:type="paragraph" w:styleId="af2">
    <w:name w:val="Revision"/>
    <w:hidden/>
    <w:uiPriority w:val="99"/>
    <w:semiHidden/>
    <w:rsid w:val="006F2D81"/>
    <w:rPr>
      <w:rFonts w:eastAsia="標楷體"/>
      <w:kern w:val="2"/>
      <w:sz w:val="24"/>
    </w:rPr>
  </w:style>
  <w:style w:type="character" w:styleId="af3">
    <w:name w:val="annotation reference"/>
    <w:basedOn w:val="a0"/>
    <w:semiHidden/>
    <w:unhideWhenUsed/>
    <w:rsid w:val="006F2D81"/>
    <w:rPr>
      <w:sz w:val="18"/>
      <w:szCs w:val="18"/>
    </w:rPr>
  </w:style>
  <w:style w:type="paragraph" w:styleId="af4">
    <w:name w:val="annotation text"/>
    <w:basedOn w:val="a"/>
    <w:link w:val="af5"/>
    <w:semiHidden/>
    <w:unhideWhenUsed/>
    <w:rsid w:val="006F2D81"/>
    <w:pPr>
      <w:jc w:val="left"/>
    </w:pPr>
  </w:style>
  <w:style w:type="character" w:customStyle="1" w:styleId="af5">
    <w:name w:val="註解文字 字元"/>
    <w:basedOn w:val="a0"/>
    <w:link w:val="af4"/>
    <w:semiHidden/>
    <w:rsid w:val="006F2D81"/>
    <w:rPr>
      <w:rFonts w:eastAsia="標楷體"/>
      <w:kern w:val="2"/>
      <w:sz w:val="24"/>
    </w:rPr>
  </w:style>
  <w:style w:type="paragraph" w:styleId="af6">
    <w:name w:val="annotation subject"/>
    <w:basedOn w:val="af4"/>
    <w:next w:val="af4"/>
    <w:link w:val="af7"/>
    <w:semiHidden/>
    <w:unhideWhenUsed/>
    <w:rsid w:val="006F2D81"/>
    <w:rPr>
      <w:b/>
      <w:bCs/>
    </w:rPr>
  </w:style>
  <w:style w:type="character" w:customStyle="1" w:styleId="af7">
    <w:name w:val="註解主旨 字元"/>
    <w:basedOn w:val="af5"/>
    <w:link w:val="af6"/>
    <w:semiHidden/>
    <w:rsid w:val="006F2D81"/>
    <w:rPr>
      <w:rFonts w:eastAsia="標楷體"/>
      <w:b/>
      <w:bCs/>
      <w:kern w:val="2"/>
      <w:sz w:val="24"/>
    </w:rPr>
  </w:style>
  <w:style w:type="character" w:customStyle="1" w:styleId="21">
    <w:name w:val="未解析的提及2"/>
    <w:basedOn w:val="a0"/>
    <w:uiPriority w:val="99"/>
    <w:semiHidden/>
    <w:unhideWhenUsed/>
    <w:rsid w:val="00591FF5"/>
    <w:rPr>
      <w:color w:val="605E5C"/>
      <w:shd w:val="clear" w:color="auto" w:fill="E1DFDD"/>
    </w:rPr>
  </w:style>
  <w:style w:type="character" w:customStyle="1" w:styleId="20">
    <w:name w:val="標題 2 字元"/>
    <w:basedOn w:val="a0"/>
    <w:link w:val="2"/>
    <w:rsid w:val="00143B4E"/>
    <w:rPr>
      <w:rFonts w:eastAsia="標楷體"/>
      <w:b/>
      <w:bCs/>
      <w:sz w:val="28"/>
      <w:szCs w:val="48"/>
    </w:rPr>
  </w:style>
  <w:style w:type="character" w:customStyle="1" w:styleId="a4">
    <w:name w:val="頁尾 字元"/>
    <w:basedOn w:val="a0"/>
    <w:link w:val="a3"/>
    <w:rsid w:val="00936608"/>
    <w:rPr>
      <w:rFonts w:eastAsia="標楷體"/>
      <w:kern w:val="2"/>
    </w:rPr>
  </w:style>
  <w:style w:type="character" w:customStyle="1" w:styleId="a7">
    <w:name w:val="頁首 字元"/>
    <w:basedOn w:val="a0"/>
    <w:link w:val="a6"/>
    <w:rsid w:val="00936608"/>
    <w:rPr>
      <w:rFonts w:eastAsia="標楷體"/>
      <w:kern w:val="2"/>
    </w:rPr>
  </w:style>
  <w:style w:type="character" w:styleId="af8">
    <w:name w:val="Unresolved Mention"/>
    <w:basedOn w:val="a0"/>
    <w:uiPriority w:val="99"/>
    <w:semiHidden/>
    <w:unhideWhenUsed/>
    <w:rsid w:val="000D2917"/>
    <w:rPr>
      <w:color w:val="605E5C"/>
      <w:shd w:val="clear" w:color="auto" w:fill="E1DFDD"/>
    </w:rPr>
  </w:style>
  <w:style w:type="character" w:customStyle="1" w:styleId="30">
    <w:name w:val="標題 3 字元"/>
    <w:basedOn w:val="a0"/>
    <w:link w:val="3"/>
    <w:rsid w:val="002713D3"/>
    <w:rPr>
      <w:rFonts w:eastAsia="標楷體"/>
      <w:b/>
      <w:bCs/>
      <w:sz w:val="24"/>
      <w:szCs w:val="36"/>
    </w:rPr>
  </w:style>
  <w:style w:type="character" w:customStyle="1" w:styleId="40">
    <w:name w:val="標題 4 字元"/>
    <w:basedOn w:val="a0"/>
    <w:link w:val="4"/>
    <w:rsid w:val="002713D3"/>
    <w:rPr>
      <w:rFonts w:eastAsia="標楷體"/>
      <w:kern w:val="2"/>
      <w:sz w:val="24"/>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17807">
      <w:bodyDiv w:val="1"/>
      <w:marLeft w:val="0"/>
      <w:marRight w:val="0"/>
      <w:marTop w:val="0"/>
      <w:marBottom w:val="0"/>
      <w:divBdr>
        <w:top w:val="none" w:sz="0" w:space="0" w:color="auto"/>
        <w:left w:val="none" w:sz="0" w:space="0" w:color="auto"/>
        <w:bottom w:val="none" w:sz="0" w:space="0" w:color="auto"/>
        <w:right w:val="none" w:sz="0" w:space="0" w:color="auto"/>
      </w:divBdr>
      <w:divsChild>
        <w:div w:id="817066079">
          <w:marLeft w:val="547"/>
          <w:marRight w:val="0"/>
          <w:marTop w:val="144"/>
          <w:marBottom w:val="0"/>
          <w:divBdr>
            <w:top w:val="none" w:sz="0" w:space="0" w:color="auto"/>
            <w:left w:val="none" w:sz="0" w:space="0" w:color="auto"/>
            <w:bottom w:val="none" w:sz="0" w:space="0" w:color="auto"/>
            <w:right w:val="none" w:sz="0" w:space="0" w:color="auto"/>
          </w:divBdr>
        </w:div>
      </w:divsChild>
    </w:div>
    <w:div w:id="477957707">
      <w:bodyDiv w:val="1"/>
      <w:marLeft w:val="0"/>
      <w:marRight w:val="0"/>
      <w:marTop w:val="0"/>
      <w:marBottom w:val="0"/>
      <w:divBdr>
        <w:top w:val="none" w:sz="0" w:space="0" w:color="auto"/>
        <w:left w:val="none" w:sz="0" w:space="0" w:color="auto"/>
        <w:bottom w:val="none" w:sz="0" w:space="0" w:color="auto"/>
        <w:right w:val="none" w:sz="0" w:space="0" w:color="auto"/>
      </w:divBdr>
    </w:div>
    <w:div w:id="605236412">
      <w:bodyDiv w:val="1"/>
      <w:marLeft w:val="0"/>
      <w:marRight w:val="0"/>
      <w:marTop w:val="0"/>
      <w:marBottom w:val="0"/>
      <w:divBdr>
        <w:top w:val="none" w:sz="0" w:space="0" w:color="auto"/>
        <w:left w:val="none" w:sz="0" w:space="0" w:color="auto"/>
        <w:bottom w:val="none" w:sz="0" w:space="0" w:color="auto"/>
        <w:right w:val="none" w:sz="0" w:space="0" w:color="auto"/>
      </w:divBdr>
    </w:div>
    <w:div w:id="866411209">
      <w:bodyDiv w:val="1"/>
      <w:marLeft w:val="0"/>
      <w:marRight w:val="0"/>
      <w:marTop w:val="0"/>
      <w:marBottom w:val="0"/>
      <w:divBdr>
        <w:top w:val="none" w:sz="0" w:space="0" w:color="auto"/>
        <w:left w:val="none" w:sz="0" w:space="0" w:color="auto"/>
        <w:bottom w:val="none" w:sz="0" w:space="0" w:color="auto"/>
        <w:right w:val="none" w:sz="0" w:space="0" w:color="auto"/>
      </w:divBdr>
    </w:div>
    <w:div w:id="1093355167">
      <w:bodyDiv w:val="1"/>
      <w:marLeft w:val="0"/>
      <w:marRight w:val="0"/>
      <w:marTop w:val="0"/>
      <w:marBottom w:val="0"/>
      <w:divBdr>
        <w:top w:val="none" w:sz="0" w:space="0" w:color="auto"/>
        <w:left w:val="none" w:sz="0" w:space="0" w:color="auto"/>
        <w:bottom w:val="none" w:sz="0" w:space="0" w:color="auto"/>
        <w:right w:val="none" w:sz="0" w:space="0" w:color="auto"/>
      </w:divBdr>
      <w:divsChild>
        <w:div w:id="1540556815">
          <w:marLeft w:val="547"/>
          <w:marRight w:val="0"/>
          <w:marTop w:val="144"/>
          <w:marBottom w:val="0"/>
          <w:divBdr>
            <w:top w:val="none" w:sz="0" w:space="0" w:color="auto"/>
            <w:left w:val="none" w:sz="0" w:space="0" w:color="auto"/>
            <w:bottom w:val="none" w:sz="0" w:space="0" w:color="auto"/>
            <w:right w:val="none" w:sz="0" w:space="0" w:color="auto"/>
          </w:divBdr>
        </w:div>
      </w:divsChild>
    </w:div>
    <w:div w:id="1165701182">
      <w:bodyDiv w:val="1"/>
      <w:marLeft w:val="0"/>
      <w:marRight w:val="0"/>
      <w:marTop w:val="0"/>
      <w:marBottom w:val="0"/>
      <w:divBdr>
        <w:top w:val="none" w:sz="0" w:space="0" w:color="auto"/>
        <w:left w:val="none" w:sz="0" w:space="0" w:color="auto"/>
        <w:bottom w:val="none" w:sz="0" w:space="0" w:color="auto"/>
        <w:right w:val="none" w:sz="0" w:space="0" w:color="auto"/>
      </w:divBdr>
    </w:div>
    <w:div w:id="1349793955">
      <w:bodyDiv w:val="1"/>
      <w:marLeft w:val="0"/>
      <w:marRight w:val="0"/>
      <w:marTop w:val="0"/>
      <w:marBottom w:val="0"/>
      <w:divBdr>
        <w:top w:val="none" w:sz="0" w:space="0" w:color="auto"/>
        <w:left w:val="none" w:sz="0" w:space="0" w:color="auto"/>
        <w:bottom w:val="none" w:sz="0" w:space="0" w:color="auto"/>
        <w:right w:val="none" w:sz="0" w:space="0" w:color="auto"/>
      </w:divBdr>
    </w:div>
    <w:div w:id="1771656310">
      <w:bodyDiv w:val="1"/>
      <w:marLeft w:val="0"/>
      <w:marRight w:val="0"/>
      <w:marTop w:val="0"/>
      <w:marBottom w:val="0"/>
      <w:divBdr>
        <w:top w:val="none" w:sz="0" w:space="0" w:color="auto"/>
        <w:left w:val="none" w:sz="0" w:space="0" w:color="auto"/>
        <w:bottom w:val="none" w:sz="0" w:space="0" w:color="auto"/>
        <w:right w:val="none" w:sz="0" w:space="0" w:color="auto"/>
      </w:divBdr>
    </w:div>
    <w:div w:id="178326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RIsmartagedcare@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tw/Uploads/e7bc4bd7-5c3a-47e7-b543-2cea9d2e84ef.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atchtocare.nhri.edu.tw/scmpPubli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martagedcare.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hli\&#25105;&#30340;&#38642;&#31471;&#30828;&#30879;\GRC-GTech\PR%20promotion%20and%20design%20resource\Templates%20&amp;%20Logos\Word%20Templates\G-Tech%20document%20template.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B53BF-D9CF-4893-B5E9-18926492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G-Tech document template</Template>
  <TotalTime>18</TotalTime>
  <Pages>17</Pages>
  <Words>1231</Words>
  <Characters>7017</Characters>
  <Application>Microsoft Office Word</Application>
  <DocSecurity>0</DocSecurity>
  <Lines>58</Lines>
  <Paragraphs>16</Paragraphs>
  <ScaleCrop>false</ScaleCrop>
  <Company>R3423</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Yeh-Liang Hsu</dc:creator>
  <cp:keywords/>
  <dc:description/>
  <cp:lastModifiedBy>Yeh-Liang Hsu</cp:lastModifiedBy>
  <cp:revision>3</cp:revision>
  <cp:lastPrinted>2024-08-05T22:59:00Z</cp:lastPrinted>
  <dcterms:created xsi:type="dcterms:W3CDTF">2024-08-05T23:04:00Z</dcterms:created>
  <dcterms:modified xsi:type="dcterms:W3CDTF">2024-08-14T02:53:00Z</dcterms:modified>
</cp:coreProperties>
</file>